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E37" w:rsidRDefault="009F6961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7559675</wp:posOffset>
                </wp:positionV>
                <wp:extent cx="180340" cy="1439545"/>
                <wp:effectExtent l="0" t="0" r="3810" b="1905"/>
                <wp:wrapNone/>
                <wp:docPr id="2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340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CE0" w:rsidRDefault="003A6CE0" w:rsidP="00A47E37">
                            <w:pPr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 xml:space="preserve"> REF  gstrWDattachedTemplate 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pt;margin-top:595.25pt;width:14.2pt;height:113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" filled="f" stroked="f">
                <o:lock v:ext="edit" aspectratio="t"/>
                <v:textbox style="layout-flow:vertical;mso-layout-flow-alt:bottom-to-top" inset="0,0,0,0">
                  <w:txbxContent>
                    <w:p w:rsidR="003A6CE0" w:rsidRDefault="003A6CE0" w:rsidP="00A47E37">
                      <w:pPr>
                        <w:jc w:val="right"/>
                      </w:pPr>
                      <w:r>
                        <w:fldChar w:fldCharType="begin"/>
                      </w:r>
                      <w:r>
                        <w:instrText xml:space="preserve"> REF  gstrWDattachedTemplate  \* MERGEFORMAT </w:instrTex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47E37">
        <w:rPr>
          <w:sz w:val="16"/>
        </w:rPr>
        <w:fldChar w:fldCharType="begin"/>
      </w:r>
      <w:r w:rsidR="00A47E37">
        <w:rPr>
          <w:sz w:val="16"/>
        </w:rPr>
        <w:instrText xml:space="preserve"> SET gstrADcompany"Landratsamt Roth" </w:instrText>
      </w:r>
      <w:r w:rsidR="00A47E37">
        <w:rPr>
          <w:sz w:val="16"/>
        </w:rPr>
        <w:fldChar w:fldCharType="separate"/>
      </w:r>
      <w:bookmarkStart w:id="0" w:name="gstrADcompany"/>
      <w:r w:rsidR="000179AF">
        <w:rPr>
          <w:noProof/>
          <w:sz w:val="16"/>
        </w:rPr>
        <w:t>Landratsamt Roth</w:t>
      </w:r>
      <w:bookmarkEnd w:id="0"/>
      <w:r w:rsidR="00A47E37">
        <w:rPr>
          <w:sz w:val="16"/>
        </w:rPr>
        <w:fldChar w:fldCharType="end"/>
      </w:r>
      <w:r w:rsidR="00A47E37">
        <w:rPr>
          <w:sz w:val="16"/>
        </w:rPr>
        <w:cr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gstrADdescription"EDV" </w:instrText>
      </w:r>
      <w:r>
        <w:rPr>
          <w:sz w:val="16"/>
        </w:rPr>
        <w:fldChar w:fldCharType="separate"/>
      </w:r>
      <w:bookmarkStart w:id="1" w:name="gstrADdescription"/>
      <w:r w:rsidR="000179AF">
        <w:rPr>
          <w:noProof/>
          <w:sz w:val="16"/>
        </w:rPr>
        <w:t>EDV</w:t>
      </w:r>
      <w:bookmarkEnd w:id="1"/>
      <w:r>
        <w:rPr>
          <w:sz w:val="16"/>
        </w:rPr>
        <w:fldChar w:fldCharType="end"/>
      </w:r>
      <w:r>
        <w:rPr>
          <w:sz w:val="16"/>
        </w:rPr>
        <w:fldChar w:fldCharType="begin"/>
      </w:r>
      <w:r>
        <w:rPr>
          <w:sz w:val="16"/>
        </w:rPr>
        <w:instrText xml:space="preserve"> SET gstrADdepartment"10" </w:instrText>
      </w:r>
      <w:r>
        <w:rPr>
          <w:sz w:val="16"/>
        </w:rPr>
        <w:fldChar w:fldCharType="separate"/>
      </w:r>
      <w:bookmarkStart w:id="2" w:name="gstrADdepartment"/>
      <w:r w:rsidR="000179AF">
        <w:rPr>
          <w:noProof/>
          <w:sz w:val="16"/>
        </w:rPr>
        <w:t>10</w:t>
      </w:r>
      <w:bookmarkEnd w:id="2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gstrADdisplayName"Monatsberger, Admin" </w:instrText>
      </w:r>
      <w:r>
        <w:rPr>
          <w:sz w:val="16"/>
        </w:rPr>
        <w:fldChar w:fldCharType="separate"/>
      </w:r>
      <w:bookmarkStart w:id="3" w:name="gstrADdisplayName"/>
      <w:r w:rsidR="000179AF">
        <w:rPr>
          <w:noProof/>
          <w:sz w:val="16"/>
        </w:rPr>
        <w:t>Monatsberger, Admin</w:t>
      </w:r>
      <w:bookmarkEnd w:id="3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gstrADextensionAttribute1"" </w:instrText>
      </w:r>
      <w:r>
        <w:rPr>
          <w:sz w:val="16"/>
        </w:rPr>
        <w:fldChar w:fldCharType="separate"/>
      </w:r>
      <w:bookmarkStart w:id="4" w:name="gstrADextensionAttribute1"/>
      <w:bookmarkEnd w:id="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gstrADextensionAttribute2"" </w:instrText>
      </w:r>
      <w:r>
        <w:rPr>
          <w:sz w:val="16"/>
        </w:rPr>
        <w:fldChar w:fldCharType="separate"/>
      </w:r>
      <w:bookmarkStart w:id="5" w:name="gstrADextensionAttribute2"/>
      <w:bookmarkEnd w:id="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gstrADextensionAttribute3"" </w:instrText>
      </w:r>
      <w:r>
        <w:rPr>
          <w:sz w:val="16"/>
        </w:rPr>
        <w:fldChar w:fldCharType="separate"/>
      </w:r>
      <w:bookmarkStart w:id="6" w:name="gstrADextensionAttribute3"/>
      <w:bookmarkEnd w:id="6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gstrADextensionAttribute4"" </w:instrText>
      </w:r>
      <w:r>
        <w:rPr>
          <w:sz w:val="16"/>
        </w:rPr>
        <w:fldChar w:fldCharType="separate"/>
      </w:r>
      <w:bookmarkStart w:id="7" w:name="gstrADextensionAttribute4"/>
      <w:bookmarkEnd w:id="7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gstrADextensionAttribute5"" </w:instrText>
      </w:r>
      <w:r>
        <w:rPr>
          <w:sz w:val="16"/>
        </w:rPr>
        <w:fldChar w:fldCharType="separate"/>
      </w:r>
      <w:bookmarkStart w:id="8" w:name="gstrADextensionAttribute5"/>
      <w:bookmarkEnd w:id="8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gstrADextensionAttribute6"" </w:instrText>
      </w:r>
      <w:r>
        <w:rPr>
          <w:sz w:val="16"/>
        </w:rPr>
        <w:fldChar w:fldCharType="separate"/>
      </w:r>
      <w:bookmarkStart w:id="9" w:name="gstrADextensionAttribute6"/>
      <w:bookmarkEnd w:id="9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gstrADextensionAttribute7"" </w:instrText>
      </w:r>
      <w:r>
        <w:rPr>
          <w:sz w:val="16"/>
        </w:rPr>
        <w:fldChar w:fldCharType="separate"/>
      </w:r>
      <w:bookmarkStart w:id="10" w:name="gstrADextensionAttribute7"/>
      <w:bookmarkEnd w:id="10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gstrADextensionAttribute8"" </w:instrText>
      </w:r>
      <w:r>
        <w:rPr>
          <w:sz w:val="16"/>
        </w:rPr>
        <w:fldChar w:fldCharType="separate"/>
      </w:r>
      <w:bookmarkStart w:id="11" w:name="gstrADextensionAttribute8"/>
      <w:bookmarkEnd w:id="11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gstrADextensionAttribute9"" </w:instrText>
      </w:r>
      <w:r>
        <w:rPr>
          <w:sz w:val="16"/>
        </w:rPr>
        <w:fldChar w:fldCharType="separate"/>
      </w:r>
      <w:bookmarkStart w:id="12" w:name="gstrADextensionAttribute9"/>
      <w:bookmarkEnd w:id="12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gstrADextensionAttribute10"" </w:instrText>
      </w:r>
      <w:r>
        <w:rPr>
          <w:sz w:val="16"/>
        </w:rPr>
        <w:fldChar w:fldCharType="separate"/>
      </w:r>
      <w:bookmarkStart w:id="13" w:name="gstrADextensionAttribute10"/>
      <w:bookmarkEnd w:id="13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gstrADextensionAttribute11"" </w:instrText>
      </w:r>
      <w:r>
        <w:rPr>
          <w:sz w:val="16"/>
        </w:rPr>
        <w:fldChar w:fldCharType="separate"/>
      </w:r>
      <w:bookmarkStart w:id="14" w:name="gstrADextensionAttribute11"/>
      <w:bookmarkEnd w:id="1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gstrADextensionAttribute12"" </w:instrText>
      </w:r>
      <w:r>
        <w:rPr>
          <w:sz w:val="16"/>
        </w:rPr>
        <w:fldChar w:fldCharType="separate"/>
      </w:r>
      <w:bookmarkStart w:id="15" w:name="gstrADextensionAttribute12"/>
      <w:bookmarkEnd w:id="1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gstrADextensionAttribute13"" </w:instrText>
      </w:r>
      <w:r>
        <w:rPr>
          <w:sz w:val="16"/>
        </w:rPr>
        <w:fldChar w:fldCharType="separate"/>
      </w:r>
      <w:bookmarkStart w:id="16" w:name="gstrADextensionAttribute13"/>
      <w:bookmarkEnd w:id="16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gstrADextensionAttribute14"" </w:instrText>
      </w:r>
      <w:r>
        <w:rPr>
          <w:sz w:val="16"/>
        </w:rPr>
        <w:fldChar w:fldCharType="separate"/>
      </w:r>
      <w:bookmarkStart w:id="17" w:name="gstrADextensionAttribute14"/>
      <w:bookmarkEnd w:id="17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gstrADfacsimileTelephoneNumber"" </w:instrText>
      </w:r>
      <w:r>
        <w:rPr>
          <w:sz w:val="16"/>
        </w:rPr>
        <w:fldChar w:fldCharType="separate"/>
      </w:r>
      <w:bookmarkStart w:id="18" w:name="gstrADfacsimileTelephoneNumber"/>
      <w:bookmarkEnd w:id="18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gstrADgivenName"Admin" </w:instrText>
      </w:r>
      <w:r>
        <w:rPr>
          <w:sz w:val="16"/>
        </w:rPr>
        <w:fldChar w:fldCharType="separate"/>
      </w:r>
      <w:bookmarkStart w:id="19" w:name="gstrADgivenName"/>
      <w:r w:rsidR="000179AF">
        <w:rPr>
          <w:noProof/>
          <w:sz w:val="16"/>
        </w:rPr>
        <w:t>Admin</w:t>
      </w:r>
      <w:bookmarkEnd w:id="19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gstrADinitials"" </w:instrText>
      </w:r>
      <w:r>
        <w:rPr>
          <w:sz w:val="16"/>
        </w:rPr>
        <w:fldChar w:fldCharType="separate"/>
      </w:r>
      <w:bookmarkStart w:id="20" w:name="gstrADinitials"/>
      <w:bookmarkEnd w:id="20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gstrADipPhone"" </w:instrText>
      </w:r>
      <w:r>
        <w:rPr>
          <w:sz w:val="16"/>
        </w:rPr>
        <w:fldChar w:fldCharType="separate"/>
      </w:r>
      <w:bookmarkStart w:id="21" w:name="gstrADipPhone"/>
      <w:bookmarkEnd w:id="21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gstrADl"Roth" </w:instrText>
      </w:r>
      <w:r>
        <w:rPr>
          <w:sz w:val="16"/>
        </w:rPr>
        <w:fldChar w:fldCharType="separate"/>
      </w:r>
      <w:bookmarkStart w:id="22" w:name="gstrADl"/>
      <w:r w:rsidR="000179AF">
        <w:rPr>
          <w:noProof/>
          <w:sz w:val="16"/>
        </w:rPr>
        <w:t>Roth</w:t>
      </w:r>
      <w:bookmarkEnd w:id="22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gstrADmail"" </w:instrText>
      </w:r>
      <w:r>
        <w:rPr>
          <w:sz w:val="16"/>
        </w:rPr>
        <w:fldChar w:fldCharType="separate"/>
      </w:r>
      <w:bookmarkStart w:id="23" w:name="gstrADmail"/>
      <w:bookmarkEnd w:id="23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gstrADmanager"" </w:instrText>
      </w:r>
      <w:r>
        <w:rPr>
          <w:sz w:val="16"/>
        </w:rPr>
        <w:fldChar w:fldCharType="separate"/>
      </w:r>
      <w:bookmarkStart w:id="24" w:name="gstrADmanager"/>
      <w:bookmarkEnd w:id="2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gstrADmiddleName"" </w:instrText>
      </w:r>
      <w:r>
        <w:rPr>
          <w:sz w:val="16"/>
        </w:rPr>
        <w:fldChar w:fldCharType="separate"/>
      </w:r>
      <w:bookmarkStart w:id="25" w:name="gstrADmiddleName"/>
      <w:bookmarkEnd w:id="2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gstrADmobile"" </w:instrText>
      </w:r>
      <w:r>
        <w:rPr>
          <w:sz w:val="16"/>
        </w:rPr>
        <w:fldChar w:fldCharType="separate"/>
      </w:r>
      <w:bookmarkStart w:id="26" w:name="gstrADmobile"/>
      <w:bookmarkEnd w:id="26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gstrADname"Monatsberger, Admin" </w:instrText>
      </w:r>
      <w:r>
        <w:rPr>
          <w:sz w:val="16"/>
        </w:rPr>
        <w:fldChar w:fldCharType="separate"/>
      </w:r>
      <w:bookmarkStart w:id="27" w:name="gstrADname"/>
      <w:r w:rsidR="000179AF">
        <w:rPr>
          <w:noProof/>
          <w:sz w:val="16"/>
        </w:rPr>
        <w:t>Monatsberger, Admin</w:t>
      </w:r>
      <w:bookmarkEnd w:id="27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gstrADphysicalDeliveryOfficeName"003" </w:instrText>
      </w:r>
      <w:r>
        <w:rPr>
          <w:sz w:val="16"/>
        </w:rPr>
        <w:fldChar w:fldCharType="separate"/>
      </w:r>
      <w:bookmarkStart w:id="28" w:name="gstrADphysicalDeliveryOfficeName"/>
      <w:r w:rsidR="000179AF">
        <w:rPr>
          <w:noProof/>
          <w:sz w:val="16"/>
        </w:rPr>
        <w:t>003</w:t>
      </w:r>
      <w:bookmarkEnd w:id="28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gstrADpostalCode"91154" </w:instrText>
      </w:r>
      <w:r>
        <w:rPr>
          <w:sz w:val="16"/>
        </w:rPr>
        <w:fldChar w:fldCharType="separate"/>
      </w:r>
      <w:bookmarkStart w:id="29" w:name="gstrADpostalCode"/>
      <w:r w:rsidR="000179AF">
        <w:rPr>
          <w:noProof/>
          <w:sz w:val="16"/>
        </w:rPr>
        <w:t>91154</w:t>
      </w:r>
      <w:bookmarkEnd w:id="29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gstrADpostOfficeBox"" </w:instrText>
      </w:r>
      <w:r>
        <w:rPr>
          <w:sz w:val="16"/>
        </w:rPr>
        <w:fldChar w:fldCharType="separate"/>
      </w:r>
      <w:bookmarkStart w:id="30" w:name="gstrADpostOfficeBox"/>
      <w:bookmarkEnd w:id="30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gstrADsAMAccountName"admin_monatsberger" </w:instrText>
      </w:r>
      <w:r>
        <w:rPr>
          <w:sz w:val="16"/>
        </w:rPr>
        <w:fldChar w:fldCharType="separate"/>
      </w:r>
      <w:bookmarkStart w:id="31" w:name="gstrADsAMAccountName"/>
      <w:r w:rsidR="000179AF">
        <w:rPr>
          <w:noProof/>
          <w:sz w:val="16"/>
        </w:rPr>
        <w:t>admin_monatsberger</w:t>
      </w:r>
      <w:bookmarkEnd w:id="31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gstrADsn"Monatsberger" </w:instrText>
      </w:r>
      <w:r>
        <w:rPr>
          <w:sz w:val="16"/>
        </w:rPr>
        <w:fldChar w:fldCharType="separate"/>
      </w:r>
      <w:bookmarkStart w:id="32" w:name="gstrADsn"/>
      <w:r w:rsidR="000179AF">
        <w:rPr>
          <w:noProof/>
          <w:sz w:val="16"/>
        </w:rPr>
        <w:t>Monatsberger</w:t>
      </w:r>
      <w:bookmarkEnd w:id="32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gstrADstreetAddress"Weinbergweg 1" </w:instrText>
      </w:r>
      <w:r>
        <w:rPr>
          <w:sz w:val="16"/>
        </w:rPr>
        <w:fldChar w:fldCharType="separate"/>
      </w:r>
      <w:bookmarkStart w:id="33" w:name="gstrADstreetAddress"/>
      <w:r w:rsidR="000179AF">
        <w:rPr>
          <w:noProof/>
          <w:sz w:val="16"/>
        </w:rPr>
        <w:t>Weinbergweg 1</w:t>
      </w:r>
      <w:bookmarkEnd w:id="33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gstrADtelephoneNumber"" </w:instrText>
      </w:r>
      <w:r>
        <w:rPr>
          <w:sz w:val="16"/>
        </w:rPr>
        <w:fldChar w:fldCharType="separate"/>
      </w:r>
      <w:bookmarkStart w:id="34" w:name="gstrADtelephoneNumber"/>
      <w:bookmarkEnd w:id="3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gstrADtitle"" </w:instrText>
      </w:r>
      <w:r>
        <w:rPr>
          <w:sz w:val="16"/>
        </w:rPr>
        <w:fldChar w:fldCharType="separate"/>
      </w:r>
      <w:bookmarkStart w:id="35" w:name="gstrADtitle"/>
      <w:bookmarkEnd w:id="3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gstrADuserPrincipalName"admin_monatsberger@lraroth.de" </w:instrText>
      </w:r>
      <w:r>
        <w:rPr>
          <w:sz w:val="16"/>
        </w:rPr>
        <w:fldChar w:fldCharType="separate"/>
      </w:r>
      <w:bookmarkStart w:id="36" w:name="gstrADuserPrincipalName"/>
      <w:r w:rsidR="000179AF">
        <w:rPr>
          <w:noProof/>
          <w:sz w:val="16"/>
        </w:rPr>
        <w:t>admin_monatsberger@lraroth.de</w:t>
      </w:r>
      <w:bookmarkEnd w:id="36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gstrADwWWHomePage"" </w:instrText>
      </w:r>
      <w:r>
        <w:rPr>
          <w:sz w:val="16"/>
        </w:rPr>
        <w:fldChar w:fldCharType="separate"/>
      </w:r>
      <w:bookmarkStart w:id="37" w:name="gstrADwWWHomePage"/>
      <w:bookmarkEnd w:id="37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gstrWDattachedTemplate"" </w:instrText>
      </w:r>
      <w:r>
        <w:rPr>
          <w:sz w:val="16"/>
        </w:rPr>
        <w:fldChar w:fldCharType="separate"/>
      </w:r>
      <w:bookmarkStart w:id="38" w:name="gstrWDattachedTemplate"/>
      <w:bookmarkEnd w:id="38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gstrWDdocumentName"Beihilfeantrag.Briefkopf.dot" </w:instrText>
      </w:r>
      <w:r>
        <w:rPr>
          <w:sz w:val="16"/>
        </w:rPr>
        <w:fldChar w:fldCharType="separate"/>
      </w:r>
      <w:bookmarkStart w:id="39" w:name="gstrWDdocumentName"/>
      <w:r w:rsidR="000179AF">
        <w:rPr>
          <w:noProof/>
          <w:sz w:val="16"/>
        </w:rPr>
        <w:t>Beihilfeantrag.Briefkopf.dot</w:t>
      </w:r>
      <w:bookmarkEnd w:id="39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gstrBKemail"" </w:instrText>
      </w:r>
      <w:r>
        <w:rPr>
          <w:sz w:val="16"/>
        </w:rPr>
        <w:fldChar w:fldCharType="separate"/>
      </w:r>
      <w:bookmarkStart w:id="40" w:name="gstrBKemail"/>
      <w:bookmarkEnd w:id="40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gstrBKheadline"   " </w:instrText>
      </w:r>
      <w:r>
        <w:rPr>
          <w:sz w:val="16"/>
        </w:rPr>
        <w:fldChar w:fldCharType="separate"/>
      </w:r>
      <w:bookmarkStart w:id="41" w:name="gstrBKheadline"/>
      <w:r w:rsidR="000179AF">
        <w:rPr>
          <w:noProof/>
          <w:sz w:val="16"/>
        </w:rPr>
        <w:t xml:space="preserve">   </w:t>
      </w:r>
      <w:bookmarkEnd w:id="41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gstrBKdatum"18.05.2011" </w:instrText>
      </w:r>
      <w:r>
        <w:rPr>
          <w:sz w:val="16"/>
        </w:rPr>
        <w:fldChar w:fldCharType="separate"/>
      </w:r>
      <w:bookmarkStart w:id="42" w:name="gstrBKdatum"/>
      <w:r w:rsidR="000179AF">
        <w:rPr>
          <w:noProof/>
          <w:sz w:val="16"/>
        </w:rPr>
        <w:t>18.05.2011</w:t>
      </w:r>
      <w:bookmarkEnd w:id="42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gstrBKschreibenVom"" </w:instrText>
      </w:r>
      <w:r>
        <w:rPr>
          <w:sz w:val="16"/>
        </w:rPr>
        <w:fldChar w:fldCharType="separate"/>
      </w:r>
      <w:bookmarkStart w:id="43" w:name="gstrBKschreibenVom"/>
      <w:bookmarkEnd w:id="43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gstrBKgespraechMit"" </w:instrText>
      </w:r>
      <w:r>
        <w:rPr>
          <w:sz w:val="16"/>
        </w:rPr>
        <w:fldChar w:fldCharType="separate"/>
      </w:r>
      <w:bookmarkStart w:id="44" w:name="gstrBKgespraechMit"/>
      <w:bookmarkEnd w:id="44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gstrBKgzeichen"" </w:instrText>
      </w:r>
      <w:r>
        <w:rPr>
          <w:sz w:val="16"/>
        </w:rPr>
        <w:fldChar w:fldCharType="separate"/>
      </w:r>
      <w:bookmarkStart w:id="45" w:name="gstrBKgzeichen"/>
      <w:bookmarkEnd w:id="45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gstrBKunserZeichen"10" </w:instrText>
      </w:r>
      <w:r>
        <w:rPr>
          <w:sz w:val="16"/>
        </w:rPr>
        <w:fldChar w:fldCharType="separate"/>
      </w:r>
      <w:bookmarkStart w:id="46" w:name="gstrBKunserZeichen"/>
      <w:r w:rsidR="000179AF">
        <w:rPr>
          <w:noProof/>
          <w:sz w:val="16"/>
        </w:rPr>
        <w:t>10</w:t>
      </w:r>
      <w:bookmarkEnd w:id="46"/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gstrBKaktenzeichen"" </w:instrText>
      </w:r>
      <w:r>
        <w:rPr>
          <w:sz w:val="16"/>
        </w:rPr>
        <w:fldChar w:fldCharType="separate"/>
      </w:r>
      <w:bookmarkStart w:id="47" w:name="gstrBKaktenzeichen"/>
      <w:bookmarkEnd w:id="47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gstrBKtelefon"" </w:instrText>
      </w:r>
      <w:r>
        <w:rPr>
          <w:sz w:val="16"/>
        </w:rPr>
        <w:fldChar w:fldCharType="separate"/>
      </w:r>
      <w:bookmarkStart w:id="48" w:name="gstrBKtelefon"/>
      <w:bookmarkEnd w:id="48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p w:rsidR="00686E3E" w:rsidRPr="00A47E37" w:rsidRDefault="00A47E37" w:rsidP="00686E3E">
      <w:pPr>
        <w:framePr w:w="1023" w:h="9835" w:hRule="exact" w:hSpace="181" w:wrap="around" w:vAnchor="page" w:hAnchor="page" w:x="17001" w:y="7001" w:anchorLock="1"/>
        <w:rPr>
          <w:sz w:val="16"/>
        </w:rPr>
      </w:pPr>
      <w:r>
        <w:rPr>
          <w:sz w:val="16"/>
        </w:rPr>
        <w:fldChar w:fldCharType="begin"/>
      </w:r>
      <w:r>
        <w:rPr>
          <w:sz w:val="16"/>
        </w:rPr>
        <w:instrText xml:space="preserve"> SET gstrBKfax"" </w:instrText>
      </w:r>
      <w:r>
        <w:rPr>
          <w:sz w:val="16"/>
        </w:rPr>
        <w:fldChar w:fldCharType="separate"/>
      </w:r>
      <w:bookmarkStart w:id="49" w:name="gstrBKfax"/>
      <w:bookmarkEnd w:id="49"/>
      <w:r w:rsidR="000179AF">
        <w:rPr>
          <w:noProof/>
          <w:sz w:val="16"/>
        </w:rPr>
        <w:t xml:space="preserve"> </w:t>
      </w:r>
      <w:r>
        <w:rPr>
          <w:sz w:val="16"/>
        </w:rPr>
        <w:fldChar w:fldCharType="end"/>
      </w:r>
    </w:p>
    <w:tbl>
      <w:tblPr>
        <w:tblW w:w="10585" w:type="dxa"/>
        <w:tblInd w:w="-482" w:type="dxa"/>
        <w:tblBorders>
          <w:bottom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82"/>
        <w:gridCol w:w="5081"/>
        <w:gridCol w:w="5222"/>
      </w:tblGrid>
      <w:tr w:rsidR="0083770B" w:rsidRPr="000265F1" w:rsidTr="00536AA7">
        <w:trPr>
          <w:cantSplit/>
          <w:trHeight w:val="224"/>
        </w:trPr>
        <w:tc>
          <w:tcPr>
            <w:tcW w:w="282" w:type="dxa"/>
            <w:tcBorders>
              <w:right w:val="nil"/>
            </w:tcBorders>
            <w:shd w:val="clear" w:color="auto" w:fill="auto"/>
          </w:tcPr>
          <w:p w:rsidR="000B5888" w:rsidRPr="00536AA7" w:rsidRDefault="000B5888" w:rsidP="00686E3E">
            <w:pPr>
              <w:rPr>
                <w:rFonts w:cs="Arial"/>
                <w:b/>
                <w:sz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:rsidR="000B5888" w:rsidRDefault="000B5888" w:rsidP="0094125E">
            <w:pPr>
              <w:spacing w:before="20" w:after="20"/>
              <w:rPr>
                <w:rFonts w:cs="Arial"/>
              </w:rPr>
            </w:pPr>
          </w:p>
          <w:p w:rsidR="000B5888" w:rsidRDefault="000B5888" w:rsidP="0094125E">
            <w:pPr>
              <w:spacing w:before="20" w:after="20"/>
              <w:rPr>
                <w:rFonts w:cs="Arial"/>
              </w:rPr>
            </w:pPr>
          </w:p>
          <w:p w:rsidR="000B5888" w:rsidRDefault="000B5888" w:rsidP="0094125E">
            <w:pPr>
              <w:spacing w:before="20" w:after="20"/>
              <w:rPr>
                <w:rFonts w:cs="Arial"/>
              </w:rPr>
            </w:pPr>
          </w:p>
          <w:p w:rsidR="000B5888" w:rsidRDefault="000B5888" w:rsidP="0094125E">
            <w:pPr>
              <w:spacing w:before="20" w:after="20"/>
              <w:rPr>
                <w:rFonts w:cs="Arial"/>
              </w:rPr>
            </w:pPr>
          </w:p>
          <w:p w:rsidR="00ED5D08" w:rsidRDefault="00ED5D08" w:rsidP="0094125E">
            <w:pPr>
              <w:spacing w:before="20" w:after="20"/>
              <w:rPr>
                <w:rFonts w:cs="Arial"/>
              </w:rPr>
            </w:pPr>
          </w:p>
          <w:p w:rsidR="00ED5D08" w:rsidRDefault="00ED5D08" w:rsidP="0094125E">
            <w:pPr>
              <w:spacing w:before="20" w:after="20"/>
              <w:rPr>
                <w:rFonts w:cs="Arial"/>
              </w:rPr>
            </w:pPr>
          </w:p>
          <w:p w:rsidR="000572A8" w:rsidRDefault="000572A8" w:rsidP="000572A8">
            <w:pPr>
              <w:spacing w:before="100" w:beforeAutospacing="1" w:after="100" w:afterAutospacing="1"/>
              <w:rPr>
                <w:rFonts w:cs="Arial"/>
              </w:rPr>
            </w:pPr>
          </w:p>
          <w:p w:rsidR="000572A8" w:rsidRPr="000572A8" w:rsidRDefault="000572A8" w:rsidP="000572A8">
            <w:pPr>
              <w:spacing w:before="100" w:beforeAutospacing="1" w:after="100" w:afterAutospacing="1"/>
              <w:rPr>
                <w:rFonts w:cs="Arial"/>
                <w:lang w:eastAsia="de-DE"/>
              </w:rPr>
            </w:pPr>
            <w:r w:rsidRPr="000572A8">
              <w:rPr>
                <w:rFonts w:cs="Arial"/>
                <w:b/>
                <w:bCs/>
                <w:lang w:eastAsia="de-DE"/>
              </w:rPr>
              <w:t>Bildungsregion Landkreis Roth</w:t>
            </w:r>
            <w:r w:rsidRPr="000572A8">
              <w:rPr>
                <w:rFonts w:cs="Arial"/>
                <w:lang w:eastAsia="de-DE"/>
              </w:rPr>
              <w:br/>
              <w:t>Christ</w:t>
            </w:r>
            <w:r>
              <w:rPr>
                <w:rFonts w:cs="Arial"/>
                <w:lang w:eastAsia="de-DE"/>
              </w:rPr>
              <w:t>ine Waitz</w:t>
            </w:r>
            <w:r>
              <w:rPr>
                <w:rFonts w:cs="Arial"/>
                <w:lang w:eastAsia="de-DE"/>
              </w:rPr>
              <w:br/>
              <w:t>Weinbergweg 1</w:t>
            </w:r>
            <w:r>
              <w:rPr>
                <w:rFonts w:cs="Arial"/>
                <w:lang w:eastAsia="de-DE"/>
              </w:rPr>
              <w:br/>
              <w:t>91154 Roth</w:t>
            </w:r>
          </w:p>
          <w:p w:rsidR="0083770B" w:rsidRPr="00D216EA" w:rsidRDefault="0083770B" w:rsidP="0094125E">
            <w:pPr>
              <w:spacing w:before="20" w:after="20"/>
              <w:rPr>
                <w:rFonts w:cs="Arial"/>
                <w:b/>
                <w:i/>
                <w:sz w:val="18"/>
                <w:szCs w:val="18"/>
              </w:rPr>
            </w:pPr>
          </w:p>
        </w:tc>
        <w:tc>
          <w:tcPr>
            <w:tcW w:w="522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3770B" w:rsidRPr="0083770B" w:rsidRDefault="0083770B" w:rsidP="0083770B">
            <w:pPr>
              <w:tabs>
                <w:tab w:val="left" w:pos="1838"/>
              </w:tabs>
              <w:rPr>
                <w:rFonts w:cs="Arial"/>
                <w:sz w:val="20"/>
                <w:szCs w:val="20"/>
              </w:rPr>
            </w:pPr>
          </w:p>
        </w:tc>
      </w:tr>
      <w:tr w:rsidR="0083770B" w:rsidRPr="000265F1" w:rsidTr="000B5888">
        <w:tblPrEx>
          <w:tblBorders>
            <w:top w:val="single" w:sz="6" w:space="0" w:color="auto"/>
            <w:left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1291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0B5888" w:rsidRPr="000B5888" w:rsidRDefault="000B5888" w:rsidP="00686E3E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03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70B" w:rsidRPr="000B468C" w:rsidRDefault="0083770B" w:rsidP="00170A38">
            <w:pPr>
              <w:spacing w:before="120" w:after="20" w:line="276" w:lineRule="auto"/>
              <w:rPr>
                <w:rFonts w:cs="Arial"/>
                <w:color w:val="C00000"/>
                <w:sz w:val="26"/>
                <w:szCs w:val="26"/>
              </w:rPr>
            </w:pP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Antrag auf Fahrtkostenzuschuss </w:t>
            </w:r>
            <w:r w:rsidR="007A7A2D" w:rsidRPr="000B468C">
              <w:rPr>
                <w:rFonts w:cs="Arial"/>
                <w:color w:val="00B0F0"/>
                <w:sz w:val="26"/>
                <w:szCs w:val="26"/>
              </w:rPr>
              <w:t xml:space="preserve">für </w:t>
            </w:r>
            <w:r w:rsidR="00BB450B">
              <w:rPr>
                <w:rFonts w:cs="Arial"/>
                <w:color w:val="00B0F0"/>
                <w:sz w:val="26"/>
                <w:szCs w:val="26"/>
              </w:rPr>
              <w:t>Schulausflüge</w:t>
            </w:r>
            <w:r w:rsidR="007A7A2D" w:rsidRPr="000B468C">
              <w:rPr>
                <w:rFonts w:cs="Arial"/>
                <w:color w:val="00B0F0"/>
                <w:sz w:val="26"/>
                <w:szCs w:val="26"/>
              </w:rPr>
              <w:t xml:space="preserve"> zu Landkreismuseen </w:t>
            </w:r>
            <w:r w:rsidR="00170A38">
              <w:rPr>
                <w:rFonts w:cs="Arial"/>
                <w:color w:val="00B0F0"/>
                <w:sz w:val="26"/>
                <w:szCs w:val="26"/>
              </w:rPr>
              <w:t>aus Mitteln des Landkreises Roth</w:t>
            </w: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 </w:t>
            </w:r>
            <w:r w:rsidR="00170A38">
              <w:rPr>
                <w:rFonts w:cs="Arial"/>
                <w:color w:val="00B0F0"/>
                <w:sz w:val="26"/>
                <w:szCs w:val="26"/>
              </w:rPr>
              <w:t xml:space="preserve">im Rahmen der Bildungsregion </w:t>
            </w:r>
            <w:r w:rsidRPr="000B468C">
              <w:rPr>
                <w:rFonts w:cs="Arial"/>
                <w:color w:val="00B0F0"/>
                <w:sz w:val="26"/>
                <w:szCs w:val="26"/>
              </w:rPr>
              <w:t>Roth</w:t>
            </w:r>
            <w:r w:rsidR="00170A38">
              <w:rPr>
                <w:rFonts w:cs="Arial"/>
                <w:color w:val="00B0F0"/>
                <w:sz w:val="26"/>
                <w:szCs w:val="26"/>
              </w:rPr>
              <w:t>-Schwabach</w:t>
            </w:r>
          </w:p>
        </w:tc>
      </w:tr>
    </w:tbl>
    <w:p w:rsidR="00847936" w:rsidRPr="00ED23D1" w:rsidRDefault="00847936" w:rsidP="00686E3E">
      <w:pPr>
        <w:rPr>
          <w:rFonts w:cs="Arial"/>
          <w:sz w:val="12"/>
          <w:szCs w:val="12"/>
        </w:rPr>
      </w:pPr>
    </w:p>
    <w:tbl>
      <w:tblPr>
        <w:tblW w:w="10705" w:type="dxa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70"/>
        <w:gridCol w:w="5948"/>
        <w:gridCol w:w="4387"/>
      </w:tblGrid>
      <w:tr w:rsidR="00D07DA3" w:rsidRPr="000265F1" w:rsidTr="0035124F">
        <w:trPr>
          <w:cantSplit/>
          <w:trHeight w:hRule="exact" w:val="397"/>
        </w:trPr>
        <w:tc>
          <w:tcPr>
            <w:tcW w:w="370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nil"/>
            </w:tcBorders>
            <w:shd w:val="clear" w:color="auto" w:fill="C5F0FF"/>
            <w:tcMar>
              <w:left w:w="0" w:type="dxa"/>
              <w:right w:w="0" w:type="dxa"/>
            </w:tcMar>
            <w:vAlign w:val="center"/>
          </w:tcPr>
          <w:p w:rsidR="00D07DA3" w:rsidRPr="000B233A" w:rsidRDefault="00EB782B" w:rsidP="0035124F">
            <w:pPr>
              <w:spacing w:before="2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D07DA3" w:rsidRPr="000B233A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nil"/>
              <w:bottom w:val="single" w:sz="8" w:space="0" w:color="A3E7FF"/>
              <w:right w:val="single" w:sz="8" w:space="0" w:color="A3E7FF"/>
            </w:tcBorders>
            <w:shd w:val="clear" w:color="auto" w:fill="C5F0FF"/>
            <w:vAlign w:val="center"/>
          </w:tcPr>
          <w:p w:rsidR="00D07DA3" w:rsidRPr="00F65E6B" w:rsidRDefault="007A7A2D" w:rsidP="00BB450B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Ziel </w:t>
            </w:r>
            <w:r w:rsidR="00BB450B">
              <w:rPr>
                <w:rFonts w:cs="Arial"/>
                <w:sz w:val="20"/>
                <w:szCs w:val="20"/>
              </w:rPr>
              <w:t>des Schulausfluges</w:t>
            </w:r>
          </w:p>
        </w:tc>
      </w:tr>
      <w:tr w:rsidR="00BB450B" w:rsidRPr="000265F1" w:rsidTr="005310C7">
        <w:trPr>
          <w:cantSplit/>
          <w:trHeight w:hRule="exact" w:val="451"/>
        </w:trPr>
        <w:tc>
          <w:tcPr>
            <w:tcW w:w="370" w:type="dxa"/>
            <w:tcBorders>
              <w:top w:val="single" w:sz="8" w:space="0" w:color="A3E7FF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BB450B" w:rsidRPr="003F1287" w:rsidRDefault="00BB450B" w:rsidP="00BB450B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48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</w:tcPr>
          <w:p w:rsidR="00BB450B" w:rsidRDefault="00BB450B" w:rsidP="00BB450B">
            <w:pPr>
              <w:spacing w:before="20" w:after="20"/>
              <w:rPr>
                <w:rFonts w:cs="Arial"/>
                <w:sz w:val="12"/>
                <w:szCs w:val="12"/>
              </w:rPr>
            </w:pPr>
            <w:r w:rsidRPr="005101F4">
              <w:rPr>
                <w:rFonts w:cs="Arial"/>
                <w:sz w:val="12"/>
                <w:szCs w:val="12"/>
              </w:rPr>
              <w:t>Name Museum:</w:t>
            </w:r>
          </w:p>
          <w:p w:rsidR="00D36B59" w:rsidRPr="00682485" w:rsidRDefault="00D36B59" w:rsidP="00D36B59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bookmarkStart w:id="50" w:name="_GoBack"/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bookmarkEnd w:id="50"/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:rsidR="00D36B59" w:rsidRPr="005101F4" w:rsidRDefault="00D36B59" w:rsidP="00BB450B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  <w:tc>
          <w:tcPr>
            <w:tcW w:w="4387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</w:tcPr>
          <w:p w:rsidR="005310C7" w:rsidRPr="005310C7" w:rsidRDefault="00BB450B" w:rsidP="005310C7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Ort</w:t>
            </w:r>
            <w:r w:rsidR="005310C7">
              <w:rPr>
                <w:rFonts w:cs="Arial"/>
                <w:sz w:val="12"/>
                <w:szCs w:val="12"/>
              </w:rPr>
              <w:t>:</w:t>
            </w:r>
          </w:p>
          <w:p w:rsidR="00BB450B" w:rsidRPr="005101F4" w:rsidRDefault="005310C7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D07DA3" w:rsidRPr="000265F1" w:rsidTr="00EB782B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D07DA3" w:rsidRPr="003F1287" w:rsidRDefault="00D07DA3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D07DA3" w:rsidRDefault="00F91643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Titel der besuchten Ausstellung</w:t>
            </w:r>
          </w:p>
          <w:p w:rsidR="00D07DA3" w:rsidRPr="001F4E01" w:rsidRDefault="00C114C5" w:rsidP="000179AF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0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51" w:name="Text109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51"/>
          </w:p>
        </w:tc>
      </w:tr>
      <w:tr w:rsidR="00021604" w:rsidRPr="000265F1" w:rsidTr="00EB782B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21604" w:rsidRPr="003F1287" w:rsidRDefault="00021604" w:rsidP="00021604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021604" w:rsidRDefault="007A7A2D" w:rsidP="00021604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Termin</w:t>
            </w:r>
            <w:r w:rsidR="00021604">
              <w:rPr>
                <w:rFonts w:cs="Arial"/>
                <w:sz w:val="12"/>
                <w:szCs w:val="12"/>
              </w:rPr>
              <w:t xml:space="preserve"> des Besuches</w:t>
            </w:r>
          </w:p>
          <w:p w:rsidR="00021604" w:rsidRPr="001F4E01" w:rsidRDefault="00C114C5" w:rsidP="000179AF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 w:rsidR="000179AF"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E76A79" w:rsidRDefault="00E76A79" w:rsidP="00686E3E">
      <w:pPr>
        <w:rPr>
          <w:rFonts w:cs="Arial"/>
          <w:sz w:val="14"/>
          <w:szCs w:val="14"/>
        </w:rPr>
      </w:pPr>
    </w:p>
    <w:p w:rsidR="00F65E6B" w:rsidRDefault="00F65E6B" w:rsidP="00686E3E">
      <w:pPr>
        <w:rPr>
          <w:rFonts w:cs="Arial"/>
          <w:sz w:val="14"/>
          <w:szCs w:val="14"/>
        </w:rPr>
      </w:pPr>
    </w:p>
    <w:tbl>
      <w:tblPr>
        <w:tblW w:w="10705" w:type="dxa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70"/>
        <w:gridCol w:w="5948"/>
        <w:gridCol w:w="4387"/>
      </w:tblGrid>
      <w:tr w:rsidR="00A32272" w:rsidRPr="000265F1" w:rsidTr="00182DF8">
        <w:trPr>
          <w:cantSplit/>
          <w:trHeight w:hRule="exact" w:val="397"/>
        </w:trPr>
        <w:tc>
          <w:tcPr>
            <w:tcW w:w="370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nil"/>
            </w:tcBorders>
            <w:shd w:val="clear" w:color="auto" w:fill="C5F0FF"/>
            <w:tcMar>
              <w:left w:w="0" w:type="dxa"/>
              <w:right w:w="0" w:type="dxa"/>
            </w:tcMar>
            <w:vAlign w:val="center"/>
          </w:tcPr>
          <w:p w:rsidR="00A32272" w:rsidRPr="000B233A" w:rsidRDefault="00F91643" w:rsidP="00182DF8">
            <w:pPr>
              <w:spacing w:before="2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A32272" w:rsidRPr="000B233A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nil"/>
              <w:bottom w:val="single" w:sz="8" w:space="0" w:color="A3E7FF"/>
              <w:right w:val="single" w:sz="8" w:space="0" w:color="A3E7FF"/>
            </w:tcBorders>
            <w:shd w:val="clear" w:color="auto" w:fill="C5F0FF"/>
            <w:vAlign w:val="center"/>
          </w:tcPr>
          <w:p w:rsidR="00A32272" w:rsidRPr="00682485" w:rsidRDefault="00EB782B" w:rsidP="007A7A2D">
            <w:pPr>
              <w:spacing w:before="20" w:after="20"/>
              <w:rPr>
                <w:rFonts w:cs="Arial"/>
                <w:sz w:val="20"/>
                <w:szCs w:val="20"/>
              </w:rPr>
            </w:pPr>
            <w:r w:rsidRPr="00F65E6B">
              <w:rPr>
                <w:rFonts w:cs="Arial"/>
                <w:sz w:val="20"/>
                <w:szCs w:val="20"/>
              </w:rPr>
              <w:t>Antragsteller</w:t>
            </w:r>
          </w:p>
        </w:tc>
      </w:tr>
      <w:tr w:rsidR="00E06C78" w:rsidRPr="000265F1" w:rsidTr="007A3849">
        <w:trPr>
          <w:cantSplit/>
          <w:trHeight w:hRule="exact" w:val="451"/>
        </w:trPr>
        <w:tc>
          <w:tcPr>
            <w:tcW w:w="370" w:type="dxa"/>
            <w:vMerge w:val="restart"/>
            <w:tcBorders>
              <w:top w:val="single" w:sz="8" w:space="0" w:color="A3E7FF"/>
              <w:left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E06C78" w:rsidRPr="003F1287" w:rsidRDefault="00E06C78" w:rsidP="008E36F3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E06C78" w:rsidRPr="00930454" w:rsidRDefault="007A7A2D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 xml:space="preserve">Name </w:t>
            </w:r>
            <w:r w:rsidR="00E06C78">
              <w:rPr>
                <w:rFonts w:cs="Arial"/>
                <w:sz w:val="12"/>
                <w:szCs w:val="12"/>
              </w:rPr>
              <w:t>Schule:</w:t>
            </w:r>
          </w:p>
          <w:p w:rsidR="00E06C78" w:rsidRPr="00682485" w:rsidRDefault="00C114C5" w:rsidP="008E36F3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 w:rsidR="000179AF">
              <w:rPr>
                <w:rFonts w:cs="Arial"/>
                <w:b/>
                <w:sz w:val="20"/>
                <w:szCs w:val="20"/>
              </w:rPr>
              <w:t> </w:t>
            </w:r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:rsidR="00E06C78" w:rsidRPr="00930454" w:rsidRDefault="00E06C78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 w:rsidRPr="00930454">
              <w:rPr>
                <w:rFonts w:cs="Arial"/>
                <w:sz w:val="12"/>
                <w:szCs w:val="12"/>
              </w:rPr>
              <w:t xml:space="preserve">Vorname: </w:t>
            </w:r>
          </w:p>
          <w:p w:rsidR="00E06C78" w:rsidRPr="00682485" w:rsidRDefault="00E06C78" w:rsidP="007C09D8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vorname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E06C78" w:rsidRPr="000265F1" w:rsidTr="005310C7">
        <w:trPr>
          <w:cantSplit/>
          <w:trHeight w:hRule="exact" w:val="451"/>
        </w:trPr>
        <w:tc>
          <w:tcPr>
            <w:tcW w:w="370" w:type="dxa"/>
            <w:vMerge/>
            <w:tcBorders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E06C78" w:rsidRPr="003F1287" w:rsidRDefault="00E06C78" w:rsidP="00F91643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48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E06C78" w:rsidRPr="00930454" w:rsidRDefault="00E06C78" w:rsidP="00F9164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Name</w:t>
            </w:r>
            <w:r w:rsidR="007A7A2D">
              <w:rPr>
                <w:rFonts w:cs="Arial"/>
                <w:sz w:val="12"/>
                <w:szCs w:val="12"/>
              </w:rPr>
              <w:t xml:space="preserve"> </w:t>
            </w:r>
            <w:r w:rsidR="00BB450B">
              <w:rPr>
                <w:rFonts w:cs="Arial"/>
                <w:sz w:val="12"/>
                <w:szCs w:val="12"/>
              </w:rPr>
              <w:t>Ansprechpartner</w:t>
            </w:r>
            <w:r>
              <w:rPr>
                <w:rFonts w:cs="Arial"/>
                <w:sz w:val="12"/>
                <w:szCs w:val="12"/>
              </w:rPr>
              <w:t>:</w:t>
            </w:r>
          </w:p>
          <w:p w:rsidR="00E06C78" w:rsidRPr="00682485" w:rsidRDefault="00C114C5" w:rsidP="00F91643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87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E06C78" w:rsidRPr="00930454" w:rsidRDefault="00E06C78" w:rsidP="00F91643">
            <w:pPr>
              <w:spacing w:before="20" w:after="20"/>
              <w:rPr>
                <w:rFonts w:cs="Arial"/>
                <w:sz w:val="12"/>
                <w:szCs w:val="12"/>
              </w:rPr>
            </w:pPr>
            <w:r w:rsidRPr="00930454">
              <w:rPr>
                <w:rFonts w:cs="Arial"/>
                <w:sz w:val="12"/>
                <w:szCs w:val="12"/>
              </w:rPr>
              <w:t xml:space="preserve">Vorname: </w:t>
            </w:r>
          </w:p>
          <w:p w:rsidR="00E06C78" w:rsidRPr="00682485" w:rsidRDefault="00C114C5" w:rsidP="00F91643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vorname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52" w:name="vorname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52"/>
          </w:p>
        </w:tc>
      </w:tr>
      <w:tr w:rsidR="00A32272" w:rsidRPr="000265F1" w:rsidTr="005310C7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A32272" w:rsidRPr="003F1287" w:rsidRDefault="00A32272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48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A32272" w:rsidRDefault="00A32272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Straße:</w:t>
            </w:r>
          </w:p>
          <w:p w:rsidR="00A32272" w:rsidRPr="00682485" w:rsidRDefault="00C114C5" w:rsidP="008E36F3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387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A32272" w:rsidRDefault="00A32272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PLZ, Ort:</w:t>
            </w:r>
          </w:p>
          <w:p w:rsidR="00A32272" w:rsidRPr="00682485" w:rsidRDefault="00C114C5" w:rsidP="008E36F3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DD7C2B" w:rsidRPr="000265F1" w:rsidTr="005310C7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DD7C2B" w:rsidRPr="003F1287" w:rsidRDefault="00DD7C2B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48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DD7C2B" w:rsidRDefault="00DD7C2B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Telefonnummer:</w:t>
            </w:r>
          </w:p>
          <w:p w:rsidR="00DD7C2B" w:rsidRPr="003C5774" w:rsidRDefault="00C114C5" w:rsidP="008E36F3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387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DD7C2B" w:rsidRDefault="00DD7C2B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E-Mail:</w:t>
            </w:r>
          </w:p>
          <w:p w:rsidR="00DD7C2B" w:rsidRPr="00682485" w:rsidRDefault="00C114C5" w:rsidP="008E36F3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32272" w:rsidRPr="000265F1" w:rsidTr="00A91461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A32272" w:rsidRPr="003F1287" w:rsidRDefault="00A32272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F3753A" w:rsidRDefault="00F91643" w:rsidP="00F3753A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Teilnehmende Klasse/n</w:t>
            </w:r>
            <w:r w:rsidR="0083770B">
              <w:rPr>
                <w:rFonts w:cs="Arial"/>
                <w:sz w:val="12"/>
                <w:szCs w:val="12"/>
              </w:rPr>
              <w:t xml:space="preserve"> (z.B. 4a)</w:t>
            </w:r>
            <w:r w:rsidR="00F3753A">
              <w:rPr>
                <w:rFonts w:cs="Arial"/>
                <w:sz w:val="12"/>
                <w:szCs w:val="12"/>
              </w:rPr>
              <w:t>:</w:t>
            </w:r>
          </w:p>
          <w:p w:rsidR="00A32272" w:rsidRPr="001F4E01" w:rsidRDefault="00C114C5" w:rsidP="002A7B4A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 w:rsidR="002A7B4A"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r w:rsidR="00F3753A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32272" w:rsidRPr="000265F1" w:rsidTr="00A91461">
        <w:trPr>
          <w:cantSplit/>
          <w:trHeight w:hRule="exact" w:val="451"/>
        </w:trPr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A32272" w:rsidRPr="003F1287" w:rsidRDefault="00A32272" w:rsidP="008E36F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2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A32272" w:rsidRDefault="00F91643" w:rsidP="008E36F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Anzahl der teilnehmenden Schüler</w:t>
            </w:r>
            <w:r w:rsidR="00021604">
              <w:rPr>
                <w:rFonts w:cs="Arial"/>
                <w:sz w:val="12"/>
                <w:szCs w:val="12"/>
              </w:rPr>
              <w:t>/-innen</w:t>
            </w:r>
            <w:r>
              <w:rPr>
                <w:rFonts w:cs="Arial"/>
                <w:sz w:val="12"/>
                <w:szCs w:val="12"/>
              </w:rPr>
              <w:t xml:space="preserve"> </w:t>
            </w:r>
          </w:p>
          <w:p w:rsidR="00A32272" w:rsidRPr="001F4E01" w:rsidRDefault="002A7B4A" w:rsidP="002A7B4A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021604" w:rsidRDefault="00021604">
      <w:pPr>
        <w:rPr>
          <w:rFonts w:cs="Arial"/>
          <w:sz w:val="14"/>
          <w:szCs w:val="14"/>
        </w:rPr>
      </w:pPr>
    </w:p>
    <w:p w:rsidR="00556BD3" w:rsidRDefault="007A7A2D" w:rsidP="00686E3E">
      <w:pPr>
        <w:rPr>
          <w:rFonts w:cs="Arial"/>
          <w:sz w:val="14"/>
          <w:szCs w:val="14"/>
        </w:rPr>
      </w:pPr>
      <w:r>
        <w:rPr>
          <w:rFonts w:cs="Arial"/>
          <w:noProof/>
          <w:sz w:val="14"/>
          <w:szCs w:val="14"/>
          <w:lang w:eastAsia="de-DE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1315720</wp:posOffset>
                </wp:positionV>
                <wp:extent cx="3970800" cy="1905"/>
                <wp:effectExtent l="0" t="0" r="29845" b="36195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0800" cy="1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CEEAA" id="Gerader Verbinder 1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pt,103.6pt" to="309.5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" strokecolor="black [3213]" strokeweight="1.5pt"/>
            </w:pict>
          </mc:Fallback>
        </mc:AlternateContent>
      </w:r>
      <w:r>
        <w:rPr>
          <w:rFonts w:cs="Arial"/>
          <w:noProof/>
          <w:sz w:val="14"/>
          <w:szCs w:val="14"/>
          <w:lang w:eastAsia="de-D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4D5052" wp14:editId="070F28B1">
                <wp:simplePos x="0" y="0"/>
                <wp:positionH relativeFrom="column">
                  <wp:posOffset>4193540</wp:posOffset>
                </wp:positionH>
                <wp:positionV relativeFrom="paragraph">
                  <wp:posOffset>1317625</wp:posOffset>
                </wp:positionV>
                <wp:extent cx="1998000" cy="0"/>
                <wp:effectExtent l="0" t="0" r="21590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D404E" id="Gerader Verbinde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2pt,103.75pt" to="487.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" strokecolor="black [3213]" strokeweight="1.5pt"/>
            </w:pict>
          </mc:Fallback>
        </mc:AlternateContent>
      </w:r>
    </w:p>
    <w:tbl>
      <w:tblPr>
        <w:tblW w:w="10704" w:type="dxa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69"/>
        <w:gridCol w:w="21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20"/>
        <w:gridCol w:w="221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338"/>
      </w:tblGrid>
      <w:tr w:rsidR="00556BD3" w:rsidRPr="000265F1" w:rsidTr="0035124F">
        <w:trPr>
          <w:cantSplit/>
          <w:trHeight w:hRule="exact" w:val="451"/>
        </w:trPr>
        <w:tc>
          <w:tcPr>
            <w:tcW w:w="369" w:type="dxa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C5F0FF"/>
            </w:tcBorders>
            <w:shd w:val="clear" w:color="auto" w:fill="C5F0FF"/>
            <w:tcMar>
              <w:left w:w="0" w:type="dxa"/>
              <w:right w:w="0" w:type="dxa"/>
            </w:tcMar>
          </w:tcPr>
          <w:p w:rsidR="00556BD3" w:rsidRPr="000B233A" w:rsidRDefault="00A56CA0" w:rsidP="0035124F">
            <w:pPr>
              <w:jc w:val="center"/>
            </w:pPr>
            <w:r>
              <w:t>3</w:t>
            </w:r>
            <w:r w:rsidR="00556BD3" w:rsidRPr="000B233A">
              <w:t>.</w:t>
            </w:r>
          </w:p>
        </w:tc>
        <w:tc>
          <w:tcPr>
            <w:tcW w:w="10335" w:type="dxa"/>
            <w:gridSpan w:val="37"/>
            <w:tcBorders>
              <w:top w:val="single" w:sz="8" w:space="0" w:color="A3E7FF"/>
              <w:left w:val="single" w:sz="8" w:space="0" w:color="C5F0FF"/>
              <w:bottom w:val="single" w:sz="8" w:space="0" w:color="A3E7FF"/>
              <w:right w:val="single" w:sz="8" w:space="0" w:color="A3E7FF"/>
            </w:tcBorders>
            <w:shd w:val="clear" w:color="auto" w:fill="C5F0FF"/>
            <w:vAlign w:val="center"/>
          </w:tcPr>
          <w:p w:rsidR="00556BD3" w:rsidRPr="000B233A" w:rsidRDefault="00556BD3" w:rsidP="00950202">
            <w:pPr>
              <w:spacing w:before="20" w:after="20"/>
              <w:rPr>
                <w:rFonts w:cs="Arial"/>
                <w:sz w:val="20"/>
                <w:szCs w:val="20"/>
              </w:rPr>
            </w:pPr>
            <w:r w:rsidRPr="000B233A">
              <w:rPr>
                <w:rFonts w:cs="Arial"/>
                <w:sz w:val="20"/>
                <w:szCs w:val="20"/>
              </w:rPr>
              <w:t>Bankverbindung</w:t>
            </w:r>
          </w:p>
          <w:p w:rsidR="00556BD3" w:rsidRPr="00930454" w:rsidRDefault="00D86ADA" w:rsidP="00556BD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des Projektverantwortlichen / -trägers der die Förderung erhalten soll</w:t>
            </w:r>
            <w:r w:rsidR="00C94A23">
              <w:rPr>
                <w:rFonts w:cs="Arial"/>
                <w:sz w:val="12"/>
                <w:szCs w:val="12"/>
              </w:rPr>
              <w:t>.</w:t>
            </w:r>
          </w:p>
          <w:p w:rsidR="00556BD3" w:rsidRPr="006D5F1B" w:rsidRDefault="00556BD3" w:rsidP="00950202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</w:p>
          <w:p w:rsidR="00556BD3" w:rsidRPr="00682485" w:rsidRDefault="00556BD3" w:rsidP="00950202">
            <w:pPr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86ADA" w:rsidRPr="000265F1" w:rsidTr="00180684">
        <w:trPr>
          <w:cantSplit/>
          <w:trHeight w:hRule="exact" w:val="451"/>
        </w:trPr>
        <w:tc>
          <w:tcPr>
            <w:tcW w:w="369" w:type="dxa"/>
            <w:tcBorders>
              <w:top w:val="single" w:sz="8" w:space="0" w:color="A3E7FF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D86ADA" w:rsidRPr="003F1287" w:rsidRDefault="00D86ADA" w:rsidP="00950202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37"/>
            <w:tcBorders>
              <w:top w:val="single" w:sz="8" w:space="0" w:color="A3E7FF"/>
              <w:left w:val="single" w:sz="8" w:space="0" w:color="A3E7FF"/>
              <w:bottom w:val="single" w:sz="8" w:space="0" w:color="A3E7FF"/>
              <w:right w:val="single" w:sz="8" w:space="0" w:color="A3E7FF"/>
            </w:tcBorders>
            <w:vAlign w:val="center"/>
          </w:tcPr>
          <w:p w:rsidR="00D86ADA" w:rsidRPr="00930454" w:rsidRDefault="00D86ADA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Name Kontoinhaber:</w:t>
            </w:r>
          </w:p>
          <w:p w:rsidR="00D86ADA" w:rsidRPr="00682485" w:rsidRDefault="00C114C5" w:rsidP="00950202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:rsidR="00D86ADA" w:rsidRPr="00930454" w:rsidRDefault="00D86ADA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Kreditinstitut</w:t>
            </w:r>
            <w:r w:rsidRPr="00930454">
              <w:rPr>
                <w:rFonts w:cs="Arial"/>
                <w:sz w:val="12"/>
                <w:szCs w:val="12"/>
              </w:rPr>
              <w:t xml:space="preserve">: </w:t>
            </w:r>
          </w:p>
          <w:p w:rsidR="00D86ADA" w:rsidRPr="00682485" w:rsidRDefault="00D86ADA" w:rsidP="00950202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vorname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D86ADA" w:rsidRPr="000265F1" w:rsidTr="00180684">
        <w:trPr>
          <w:cantSplit/>
          <w:trHeight w:hRule="exact" w:val="451"/>
        </w:trPr>
        <w:tc>
          <w:tcPr>
            <w:tcW w:w="369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</w:tcPr>
          <w:p w:rsidR="00D86ADA" w:rsidRPr="003F1287" w:rsidRDefault="00D86ADA" w:rsidP="00950202">
            <w:pPr>
              <w:spacing w:before="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335" w:type="dxa"/>
            <w:gridSpan w:val="37"/>
            <w:tcBorders>
              <w:top w:val="single" w:sz="8" w:space="0" w:color="A3E7FF"/>
              <w:left w:val="single" w:sz="8" w:space="0" w:color="A3E7FF"/>
              <w:bottom w:val="single" w:sz="4" w:space="0" w:color="auto"/>
              <w:right w:val="single" w:sz="8" w:space="0" w:color="A3E7FF"/>
            </w:tcBorders>
            <w:vAlign w:val="center"/>
          </w:tcPr>
          <w:p w:rsidR="00D86ADA" w:rsidRPr="00930454" w:rsidRDefault="00D86ADA" w:rsidP="00556BD3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Name und Sitz des Kreditinstituts</w:t>
            </w:r>
            <w:r w:rsidRPr="00930454">
              <w:rPr>
                <w:rFonts w:cs="Arial"/>
                <w:sz w:val="12"/>
                <w:szCs w:val="12"/>
              </w:rPr>
              <w:t xml:space="preserve">: </w:t>
            </w:r>
          </w:p>
          <w:p w:rsidR="00D86ADA" w:rsidRDefault="00C114C5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  <w:szCs w:val="20"/>
              </w:rPr>
            </w:r>
            <w:r>
              <w:rPr>
                <w:rFonts w:cs="Arial"/>
                <w:b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noProof/>
                <w:sz w:val="20"/>
                <w:szCs w:val="20"/>
              </w:rPr>
              <w:t> </w:t>
            </w:r>
            <w:r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556BD3" w:rsidRPr="000265F1" w:rsidTr="007A7A2D">
        <w:trPr>
          <w:cantSplit/>
          <w:trHeight w:val="255"/>
        </w:trPr>
        <w:tc>
          <w:tcPr>
            <w:tcW w:w="369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556BD3" w:rsidRPr="003F1287" w:rsidRDefault="00556BD3" w:rsidP="00950202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663" w:type="dxa"/>
            <w:gridSpan w:val="24"/>
            <w:tcBorders>
              <w:top w:val="single" w:sz="8" w:space="0" w:color="A3E7FF"/>
              <w:left w:val="single" w:sz="8" w:space="0" w:color="A3E7FF"/>
              <w:bottom w:val="nil"/>
              <w:right w:val="single" w:sz="8" w:space="0" w:color="A3E7FF"/>
            </w:tcBorders>
            <w:vAlign w:val="center"/>
          </w:tcPr>
          <w:p w:rsidR="00434E6A" w:rsidRPr="00F41803" w:rsidRDefault="00F41803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IBAN:</w:t>
            </w:r>
          </w:p>
        </w:tc>
        <w:tc>
          <w:tcPr>
            <w:tcW w:w="3672" w:type="dxa"/>
            <w:gridSpan w:val="13"/>
            <w:tcBorders>
              <w:top w:val="single" w:sz="8" w:space="0" w:color="A3E7FF"/>
              <w:left w:val="single" w:sz="8" w:space="0" w:color="A3E7FF"/>
              <w:bottom w:val="nil"/>
              <w:right w:val="single" w:sz="8" w:space="0" w:color="A3E7FF"/>
            </w:tcBorders>
            <w:vAlign w:val="center"/>
          </w:tcPr>
          <w:p w:rsidR="00556BD3" w:rsidRPr="000772DA" w:rsidRDefault="000772DA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BIC:</w:t>
            </w:r>
          </w:p>
        </w:tc>
      </w:tr>
      <w:tr w:rsidR="00180684" w:rsidRPr="000265F1" w:rsidTr="007A7A2D">
        <w:trPr>
          <w:cantSplit/>
          <w:trHeight w:hRule="exact" w:val="277"/>
        </w:trPr>
        <w:tc>
          <w:tcPr>
            <w:tcW w:w="369" w:type="dxa"/>
            <w:tcBorders>
              <w:top w:val="nil"/>
              <w:left w:val="nil"/>
              <w:bottom w:val="nil"/>
              <w:right w:val="single" w:sz="8" w:space="0" w:color="A3E7FF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436A10" w:rsidRPr="003F1287" w:rsidRDefault="00436A10" w:rsidP="00950202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17" w:type="dxa"/>
            <w:tcBorders>
              <w:top w:val="nil"/>
              <w:left w:val="single" w:sz="8" w:space="0" w:color="A3E7FF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6B4683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1A5011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2A7B4A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 w:rsidR="000179AF">
              <w:rPr>
                <w:rFonts w:cs="Arial"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7015CC" w:rsidP="000179AF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 w:rsidR="000179AF">
              <w:rPr>
                <w:rFonts w:cs="Arial"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7015CC" w:rsidP="002A7B4A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8" w:space="0" w:color="A3E7FF"/>
              <w:right w:val="single" w:sz="12" w:space="0" w:color="auto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20" w:type="dxa"/>
            <w:tcBorders>
              <w:top w:val="nil"/>
              <w:left w:val="single" w:sz="12" w:space="0" w:color="auto"/>
              <w:bottom w:val="single" w:sz="8" w:space="0" w:color="A3E7FF"/>
              <w:right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  <w:tc>
          <w:tcPr>
            <w:tcW w:w="221" w:type="dxa"/>
            <w:tcBorders>
              <w:top w:val="nil"/>
              <w:left w:val="single" w:sz="8" w:space="0" w:color="A3E7FF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 w:themeColor="text1"/>
              <w:bottom w:val="single" w:sz="8" w:space="0" w:color="A3E7FF"/>
            </w:tcBorders>
            <w:vAlign w:val="center"/>
          </w:tcPr>
          <w:p w:rsidR="00436A10" w:rsidRDefault="00B85801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000000" w:themeColor="text1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000000" w:themeColor="text1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12" w:space="0" w:color="000000" w:themeColor="text1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bottom w:val="single" w:sz="8" w:space="0" w:color="A3E7FF"/>
              <w:right w:val="single" w:sz="12" w:space="0" w:color="000000" w:themeColor="text1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cs="Arial"/>
                <w:sz w:val="16"/>
              </w:rPr>
              <w:instrText xml:space="preserve"> FORMTEXT </w:instrText>
            </w:r>
            <w:r>
              <w:rPr>
                <w:rFonts w:cs="Arial"/>
                <w:sz w:val="16"/>
              </w:rPr>
            </w:r>
            <w:r>
              <w:rPr>
                <w:rFonts w:cs="Arial"/>
                <w:sz w:val="16"/>
              </w:rPr>
              <w:fldChar w:fldCharType="separate"/>
            </w:r>
            <w:r>
              <w:rPr>
                <w:rFonts w:cs="Arial"/>
                <w:noProof/>
                <w:sz w:val="16"/>
              </w:rPr>
              <w:t> </w:t>
            </w:r>
            <w:r>
              <w:rPr>
                <w:rFonts w:cs="Arial"/>
                <w:sz w:val="16"/>
              </w:rPr>
              <w:fldChar w:fldCharType="end"/>
            </w:r>
          </w:p>
        </w:tc>
        <w:tc>
          <w:tcPr>
            <w:tcW w:w="338" w:type="dxa"/>
            <w:tcBorders>
              <w:top w:val="nil"/>
              <w:left w:val="single" w:sz="12" w:space="0" w:color="000000" w:themeColor="text1"/>
              <w:bottom w:val="single" w:sz="8" w:space="0" w:color="A3E7FF"/>
              <w:right w:val="single" w:sz="8" w:space="0" w:color="A3E7FF"/>
            </w:tcBorders>
            <w:vAlign w:val="center"/>
          </w:tcPr>
          <w:p w:rsidR="00436A10" w:rsidRDefault="00436A10" w:rsidP="00950202">
            <w:pPr>
              <w:spacing w:before="20" w:after="20"/>
              <w:rPr>
                <w:rFonts w:cs="Arial"/>
                <w:sz w:val="12"/>
                <w:szCs w:val="12"/>
              </w:rPr>
            </w:pPr>
          </w:p>
        </w:tc>
      </w:tr>
    </w:tbl>
    <w:p w:rsidR="0060791A" w:rsidRDefault="0060791A" w:rsidP="00686E3E">
      <w:pPr>
        <w:rPr>
          <w:rFonts w:cs="Arial"/>
          <w:sz w:val="14"/>
          <w:szCs w:val="14"/>
        </w:rPr>
      </w:pPr>
    </w:p>
    <w:p w:rsidR="000B468C" w:rsidRDefault="000B468C" w:rsidP="00686E3E">
      <w:pPr>
        <w:rPr>
          <w:rFonts w:cs="Arial"/>
          <w:sz w:val="14"/>
          <w:szCs w:val="14"/>
        </w:rPr>
      </w:pPr>
    </w:p>
    <w:p w:rsidR="00BA283B" w:rsidRDefault="00BA283B" w:rsidP="00686E3E">
      <w:pPr>
        <w:rPr>
          <w:rFonts w:cs="Arial"/>
          <w:sz w:val="14"/>
          <w:szCs w:val="14"/>
        </w:rPr>
      </w:pPr>
    </w:p>
    <w:tbl>
      <w:tblPr>
        <w:tblW w:w="13499" w:type="dxa"/>
        <w:tblInd w:w="-5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499"/>
      </w:tblGrid>
      <w:tr w:rsidR="008D614B" w:rsidRPr="008F01E5" w:rsidTr="0060791A">
        <w:trPr>
          <w:cantSplit/>
          <w:trHeight w:val="1258"/>
        </w:trPr>
        <w:tc>
          <w:tcPr>
            <w:tcW w:w="13499" w:type="dxa"/>
            <w:tcBorders>
              <w:top w:val="nil"/>
              <w:left w:val="nil"/>
              <w:bottom w:val="nil"/>
              <w:right w:val="nil"/>
            </w:tcBorders>
          </w:tcPr>
          <w:p w:rsidR="008D614B" w:rsidRDefault="008D614B" w:rsidP="0031049D">
            <w:pPr>
              <w:spacing w:line="276" w:lineRule="auto"/>
              <w:ind w:left="26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Hiermit wird </w:t>
            </w:r>
            <w:r w:rsidR="006C3C93">
              <w:rPr>
                <w:rFonts w:cs="Arial"/>
                <w:sz w:val="20"/>
                <w:szCs w:val="20"/>
              </w:rPr>
              <w:t xml:space="preserve">ein </w:t>
            </w:r>
            <w:r>
              <w:rPr>
                <w:rFonts w:cs="Arial"/>
                <w:sz w:val="20"/>
                <w:szCs w:val="20"/>
              </w:rPr>
              <w:t xml:space="preserve">Fahrtkostenzuschuss </w:t>
            </w:r>
            <w:r w:rsidR="006C3C93">
              <w:rPr>
                <w:rFonts w:cs="Arial"/>
                <w:sz w:val="20"/>
                <w:szCs w:val="20"/>
              </w:rPr>
              <w:t>in Höhe von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,00"/>
                  </w:textInput>
                </w:ffData>
              </w:fldChar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instrText xml:space="preserve"> FORMTEXT </w:instrText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fldChar w:fldCharType="separate"/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noProof/>
                <w:sz w:val="20"/>
                <w:szCs w:val="20"/>
                <w:u w:val="single"/>
                <w:shd w:val="clear" w:color="auto" w:fill="FFFFFF" w:themeFill="background1"/>
              </w:rPr>
              <w:t> </w:t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fldChar w:fldCharType="end"/>
            </w:r>
            <w:r w:rsidR="00617570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t xml:space="preserve">     </w:t>
            </w:r>
            <w:r w:rsidR="00E3410C" w:rsidRPr="006A4C7D">
              <w:rPr>
                <w:rFonts w:cs="Arial"/>
                <w:b/>
                <w:sz w:val="20"/>
                <w:szCs w:val="20"/>
                <w:u w:val="single"/>
                <w:shd w:val="clear" w:color="auto" w:fill="FFFFFF" w:themeFill="background1"/>
              </w:rPr>
              <w:t xml:space="preserve"> </w:t>
            </w:r>
            <w:r w:rsidRPr="003B7041">
              <w:rPr>
                <w:rFonts w:cs="Arial"/>
                <w:b/>
              </w:rPr>
              <w:t xml:space="preserve"> </w:t>
            </w:r>
            <w:r w:rsidRPr="003B7041">
              <w:rPr>
                <w:rFonts w:cs="Arial"/>
                <w:b/>
                <w:sz w:val="20"/>
                <w:szCs w:val="20"/>
              </w:rPr>
              <w:t>Euro</w:t>
            </w:r>
            <w:r>
              <w:rPr>
                <w:rFonts w:cs="Arial"/>
                <w:sz w:val="20"/>
                <w:szCs w:val="20"/>
              </w:rPr>
              <w:t xml:space="preserve"> für </w:t>
            </w:r>
            <w:r w:rsidR="00BB450B">
              <w:rPr>
                <w:rFonts w:cs="Arial"/>
                <w:sz w:val="20"/>
                <w:szCs w:val="20"/>
              </w:rPr>
              <w:t>den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6C3C93">
              <w:rPr>
                <w:rFonts w:cs="Arial"/>
                <w:sz w:val="20"/>
                <w:szCs w:val="20"/>
              </w:rPr>
              <w:t>o.g.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BB450B">
              <w:rPr>
                <w:rFonts w:cs="Arial"/>
                <w:sz w:val="20"/>
                <w:szCs w:val="20"/>
              </w:rPr>
              <w:t>Schulausflug</w:t>
            </w:r>
            <w:r>
              <w:rPr>
                <w:rFonts w:cs="Arial"/>
                <w:sz w:val="20"/>
                <w:szCs w:val="20"/>
              </w:rPr>
              <w:t xml:space="preserve"> beantragt.</w:t>
            </w:r>
          </w:p>
          <w:p w:rsidR="007D7A17" w:rsidRDefault="007D7A17" w:rsidP="007D7A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9F240C" w:rsidRDefault="009F240C" w:rsidP="007D7A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BA283B" w:rsidRDefault="00BA283B" w:rsidP="007D7A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  <w:tbl>
            <w:tblPr>
              <w:tblW w:w="10349" w:type="dxa"/>
              <w:tblInd w:w="26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85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3570"/>
              <w:gridCol w:w="392"/>
              <w:gridCol w:w="6387"/>
            </w:tblGrid>
            <w:tr w:rsidR="00112F8E" w:rsidRPr="00BA16A2" w:rsidTr="00112F8E">
              <w:trPr>
                <w:cantSplit/>
                <w:trHeight w:val="300"/>
              </w:trPr>
              <w:tc>
                <w:tcPr>
                  <w:tcW w:w="3570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:rsidR="00112F8E" w:rsidRPr="00BA16A2" w:rsidRDefault="00112F8E" w:rsidP="00112F8E">
                  <w:pPr>
                    <w:spacing w:before="20" w:after="20"/>
                    <w:ind w:left="176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2F8E" w:rsidRPr="00BA16A2" w:rsidRDefault="00112F8E" w:rsidP="00112F8E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6387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:rsidR="00112F8E" w:rsidRPr="00BA16A2" w:rsidRDefault="00112F8E" w:rsidP="00112F8E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112F8E" w:rsidRPr="00EC4658" w:rsidTr="00112F8E">
              <w:trPr>
                <w:cantSplit/>
                <w:trHeight w:val="300"/>
              </w:trPr>
              <w:tc>
                <w:tcPr>
                  <w:tcW w:w="3570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:rsidR="00112F8E" w:rsidRPr="00EC4658" w:rsidRDefault="00112F8E" w:rsidP="00112F8E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  <w:r w:rsidRPr="00EC4658">
                    <w:rPr>
                      <w:rFonts w:cs="Arial"/>
                      <w:sz w:val="20"/>
                      <w:szCs w:val="20"/>
                    </w:rPr>
                    <w:t>Ort / Datum</w:t>
                  </w: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2F8E" w:rsidRPr="00BA16A2" w:rsidRDefault="00112F8E" w:rsidP="00112F8E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6387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:rsidR="00112F8E" w:rsidRPr="00EC4658" w:rsidRDefault="00112F8E" w:rsidP="001E125B">
                  <w:pPr>
                    <w:spacing w:before="20" w:after="20"/>
                    <w:rPr>
                      <w:rFonts w:cs="Arial"/>
                      <w:sz w:val="16"/>
                      <w:szCs w:val="16"/>
                    </w:rPr>
                  </w:pPr>
                  <w:r w:rsidRPr="00EC4658">
                    <w:rPr>
                      <w:rFonts w:cs="Arial"/>
                      <w:sz w:val="20"/>
                      <w:szCs w:val="20"/>
                    </w:rPr>
                    <w:t>Unterschrift (Antragsteller)</w:t>
                  </w:r>
                </w:p>
              </w:tc>
            </w:tr>
          </w:tbl>
          <w:p w:rsidR="004B2392" w:rsidRDefault="004B2392" w:rsidP="00112F8E">
            <w:pPr>
              <w:spacing w:line="276" w:lineRule="auto"/>
              <w:ind w:left="261"/>
              <w:rPr>
                <w:rFonts w:cs="Arial"/>
                <w:sz w:val="20"/>
                <w:szCs w:val="20"/>
              </w:rPr>
            </w:pPr>
          </w:p>
          <w:p w:rsidR="00112F8E" w:rsidRPr="004B2392" w:rsidRDefault="00112F8E" w:rsidP="004B2392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38413A" w:rsidRPr="003F7541" w:rsidRDefault="0038413A" w:rsidP="00686E3E">
      <w:pPr>
        <w:rPr>
          <w:rFonts w:cs="Arial"/>
          <w:sz w:val="14"/>
          <w:szCs w:val="14"/>
        </w:rPr>
      </w:pPr>
    </w:p>
    <w:tbl>
      <w:tblPr>
        <w:tblW w:w="10633" w:type="dxa"/>
        <w:tblInd w:w="-4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83"/>
        <w:gridCol w:w="10350"/>
      </w:tblGrid>
      <w:tr w:rsidR="008F01E5" w:rsidRPr="000265F1" w:rsidTr="004D10B3">
        <w:trPr>
          <w:cantSplit/>
          <w:trHeight w:hRule="exact" w:val="2694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F01E5" w:rsidRPr="000265F1" w:rsidRDefault="008F01E5" w:rsidP="00E7460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0350" w:type="dxa"/>
            <w:tcBorders>
              <w:top w:val="nil"/>
              <w:left w:val="nil"/>
              <w:bottom w:val="nil"/>
              <w:right w:val="nil"/>
            </w:tcBorders>
          </w:tcPr>
          <w:p w:rsidR="00ED5D08" w:rsidRDefault="00ED5D08" w:rsidP="00FB0AE4">
            <w:pPr>
              <w:spacing w:before="120" w:after="20"/>
              <w:rPr>
                <w:rFonts w:cs="Arial"/>
                <w:color w:val="00B0F0"/>
                <w:sz w:val="28"/>
                <w:szCs w:val="28"/>
              </w:rPr>
            </w:pPr>
          </w:p>
          <w:p w:rsidR="00ED5D08" w:rsidRDefault="00ED5D08" w:rsidP="00FB0AE4">
            <w:pPr>
              <w:spacing w:before="120" w:after="20"/>
              <w:rPr>
                <w:rFonts w:cs="Arial"/>
                <w:color w:val="00B0F0"/>
                <w:sz w:val="28"/>
                <w:szCs w:val="28"/>
              </w:rPr>
            </w:pPr>
          </w:p>
          <w:p w:rsidR="00ED5D08" w:rsidRDefault="00ED5D08" w:rsidP="00FB0AE4">
            <w:pPr>
              <w:spacing w:before="120" w:after="20"/>
              <w:rPr>
                <w:rFonts w:cs="Arial"/>
                <w:color w:val="00B0F0"/>
                <w:sz w:val="28"/>
                <w:szCs w:val="28"/>
              </w:rPr>
            </w:pPr>
          </w:p>
          <w:p w:rsidR="00ED5D08" w:rsidRDefault="00ED5D08" w:rsidP="00FB0AE4">
            <w:pPr>
              <w:spacing w:before="120" w:after="20"/>
              <w:rPr>
                <w:rFonts w:cs="Arial"/>
                <w:color w:val="00B0F0"/>
                <w:sz w:val="28"/>
                <w:szCs w:val="28"/>
              </w:rPr>
            </w:pPr>
          </w:p>
          <w:p w:rsidR="008F01E5" w:rsidRPr="000B468C" w:rsidRDefault="00AB56C0" w:rsidP="000B468C">
            <w:pPr>
              <w:spacing w:before="120" w:after="20" w:line="276" w:lineRule="auto"/>
              <w:rPr>
                <w:rFonts w:cs="Arial"/>
                <w:sz w:val="26"/>
                <w:szCs w:val="26"/>
              </w:rPr>
            </w:pP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Antrag auf Fahrtkostenzuschuss für </w:t>
            </w:r>
            <w:r>
              <w:rPr>
                <w:rFonts w:cs="Arial"/>
                <w:color w:val="00B0F0"/>
                <w:sz w:val="26"/>
                <w:szCs w:val="26"/>
              </w:rPr>
              <w:t>Schulausflüge</w:t>
            </w: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 zu Landkreismuseen </w:t>
            </w:r>
            <w:r>
              <w:rPr>
                <w:rFonts w:cs="Arial"/>
                <w:color w:val="00B0F0"/>
                <w:sz w:val="26"/>
                <w:szCs w:val="26"/>
              </w:rPr>
              <w:t>aus Mitteln des Landkreises Roth</w:t>
            </w:r>
            <w:r w:rsidRPr="000B468C">
              <w:rPr>
                <w:rFonts w:cs="Arial"/>
                <w:color w:val="00B0F0"/>
                <w:sz w:val="26"/>
                <w:szCs w:val="26"/>
              </w:rPr>
              <w:t xml:space="preserve"> </w:t>
            </w:r>
            <w:r>
              <w:rPr>
                <w:rFonts w:cs="Arial"/>
                <w:color w:val="00B0F0"/>
                <w:sz w:val="26"/>
                <w:szCs w:val="26"/>
              </w:rPr>
              <w:t xml:space="preserve">im Rahmen der Bildungsregion </w:t>
            </w:r>
            <w:r w:rsidRPr="000B468C">
              <w:rPr>
                <w:rFonts w:cs="Arial"/>
                <w:color w:val="00B0F0"/>
                <w:sz w:val="26"/>
                <w:szCs w:val="26"/>
              </w:rPr>
              <w:t>Roth</w:t>
            </w:r>
            <w:r>
              <w:rPr>
                <w:rFonts w:cs="Arial"/>
                <w:color w:val="00B0F0"/>
                <w:sz w:val="26"/>
                <w:szCs w:val="26"/>
              </w:rPr>
              <w:t>-Schwabach</w:t>
            </w:r>
          </w:p>
        </w:tc>
      </w:tr>
    </w:tbl>
    <w:p w:rsidR="00CB14DE" w:rsidRDefault="00CB14DE" w:rsidP="00ED5D08">
      <w:pPr>
        <w:spacing w:after="120" w:line="276" w:lineRule="auto"/>
        <w:rPr>
          <w:rFonts w:eastAsiaTheme="minorHAnsi" w:cs="Arial"/>
          <w:b/>
          <w:sz w:val="20"/>
          <w:szCs w:val="20"/>
        </w:rPr>
      </w:pPr>
    </w:p>
    <w:p w:rsidR="00CB14DE" w:rsidRPr="009B7429" w:rsidRDefault="00CB14DE" w:rsidP="00CB14DE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1</w:t>
      </w:r>
      <w:r w:rsidR="00E3410C">
        <w:rPr>
          <w:rFonts w:eastAsiaTheme="minorHAnsi" w:cs="Arial"/>
          <w:b/>
          <w:sz w:val="20"/>
          <w:szCs w:val="20"/>
        </w:rPr>
        <w:t>. Antrag</w:t>
      </w:r>
    </w:p>
    <w:p w:rsidR="00CB14DE" w:rsidRPr="009B7429" w:rsidRDefault="00CB14DE" w:rsidP="00CB14DE">
      <w:pPr>
        <w:spacing w:after="200" w:line="276" w:lineRule="auto"/>
        <w:ind w:left="-182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>Zur Bewilligung des Zuschusses lassen Sie uns bitte den vollständig ausgefüllten Antrag auf Fahrt</w:t>
      </w:r>
      <w:r w:rsidR="00826A34">
        <w:rPr>
          <w:rFonts w:eastAsiaTheme="minorHAnsi" w:cs="Arial"/>
          <w:sz w:val="20"/>
          <w:szCs w:val="20"/>
        </w:rPr>
        <w:t>-</w:t>
      </w:r>
      <w:r>
        <w:rPr>
          <w:rFonts w:eastAsiaTheme="minorHAnsi" w:cs="Arial"/>
          <w:sz w:val="20"/>
          <w:szCs w:val="20"/>
        </w:rPr>
        <w:t>kostenzuschuss</w:t>
      </w:r>
      <w:r w:rsidR="004E7F96">
        <w:rPr>
          <w:rFonts w:eastAsiaTheme="minorHAnsi" w:cs="Arial"/>
          <w:sz w:val="20"/>
          <w:szCs w:val="20"/>
        </w:rPr>
        <w:t xml:space="preserve"> sowie </w:t>
      </w:r>
      <w:r w:rsidR="00C27DB9">
        <w:rPr>
          <w:rFonts w:eastAsiaTheme="minorHAnsi" w:cs="Arial"/>
          <w:sz w:val="20"/>
          <w:szCs w:val="20"/>
        </w:rPr>
        <w:t>eine Kopie der Quittung oder Rechnung des beauftragen Beförderungs</w:t>
      </w:r>
      <w:r w:rsidR="00826A34">
        <w:rPr>
          <w:rFonts w:eastAsiaTheme="minorHAnsi" w:cs="Arial"/>
          <w:sz w:val="20"/>
          <w:szCs w:val="20"/>
        </w:rPr>
        <w:t>-unternehmens</w:t>
      </w:r>
      <w:r w:rsidR="00C27DB9">
        <w:rPr>
          <w:rFonts w:eastAsiaTheme="minorHAnsi" w:cs="Arial"/>
          <w:sz w:val="20"/>
          <w:szCs w:val="20"/>
        </w:rPr>
        <w:t xml:space="preserve"> zukommen.</w:t>
      </w:r>
    </w:p>
    <w:p w:rsidR="009B7429" w:rsidRPr="009B7429" w:rsidRDefault="00CB14DE" w:rsidP="00577D89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2</w:t>
      </w:r>
      <w:r w:rsidR="00E3410C">
        <w:rPr>
          <w:rFonts w:eastAsiaTheme="minorHAnsi" w:cs="Arial"/>
          <w:b/>
          <w:sz w:val="20"/>
          <w:szCs w:val="20"/>
        </w:rPr>
        <w:t>. Einreichung Antrag</w:t>
      </w:r>
    </w:p>
    <w:p w:rsidR="009B7429" w:rsidRPr="009B7429" w:rsidRDefault="00E3410C" w:rsidP="008D614B">
      <w:pPr>
        <w:spacing w:after="200" w:line="276" w:lineRule="auto"/>
        <w:ind w:left="-182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>Bitte send</w:t>
      </w:r>
      <w:r w:rsidR="004B2392">
        <w:rPr>
          <w:rFonts w:eastAsiaTheme="minorHAnsi" w:cs="Arial"/>
          <w:sz w:val="20"/>
          <w:szCs w:val="20"/>
        </w:rPr>
        <w:t xml:space="preserve">en Sie die Unterlagen per Post </w:t>
      </w:r>
      <w:r w:rsidR="009B7429" w:rsidRPr="009B7429">
        <w:rPr>
          <w:rFonts w:eastAsiaTheme="minorHAnsi" w:cs="Arial"/>
          <w:sz w:val="20"/>
          <w:szCs w:val="20"/>
        </w:rPr>
        <w:t>oder E-Mail an folgende Adressen:</w:t>
      </w:r>
    </w:p>
    <w:tbl>
      <w:tblPr>
        <w:tblStyle w:val="Tabellenraster1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5245"/>
      </w:tblGrid>
      <w:tr w:rsidR="004B2392" w:rsidRPr="009B7429" w:rsidTr="004B2392">
        <w:tc>
          <w:tcPr>
            <w:tcW w:w="2376" w:type="dxa"/>
          </w:tcPr>
          <w:p w:rsidR="004B2392" w:rsidRPr="009B7429" w:rsidRDefault="004B2392" w:rsidP="008D614B">
            <w:pPr>
              <w:ind w:left="85"/>
              <w:rPr>
                <w:rFonts w:cs="Arial"/>
                <w:sz w:val="20"/>
                <w:szCs w:val="20"/>
                <w:u w:val="single"/>
              </w:rPr>
            </w:pPr>
            <w:r w:rsidRPr="009B7429">
              <w:rPr>
                <w:rFonts w:cs="Arial"/>
                <w:sz w:val="20"/>
                <w:szCs w:val="20"/>
                <w:u w:val="single"/>
              </w:rPr>
              <w:t>Postadresse:</w:t>
            </w:r>
          </w:p>
        </w:tc>
        <w:tc>
          <w:tcPr>
            <w:tcW w:w="5245" w:type="dxa"/>
          </w:tcPr>
          <w:p w:rsidR="004B2392" w:rsidRPr="009B7429" w:rsidRDefault="004B2392" w:rsidP="008D614B">
            <w:pPr>
              <w:ind w:left="119"/>
              <w:rPr>
                <w:rFonts w:cs="Arial"/>
                <w:sz w:val="20"/>
                <w:szCs w:val="20"/>
                <w:u w:val="single"/>
              </w:rPr>
            </w:pPr>
            <w:r w:rsidRPr="009B7429">
              <w:rPr>
                <w:rFonts w:cs="Arial"/>
                <w:sz w:val="20"/>
                <w:szCs w:val="20"/>
                <w:u w:val="single"/>
              </w:rPr>
              <w:t>E-Mail:</w:t>
            </w:r>
          </w:p>
        </w:tc>
      </w:tr>
      <w:tr w:rsidR="004B2392" w:rsidRPr="009B7429" w:rsidTr="004B2392">
        <w:tc>
          <w:tcPr>
            <w:tcW w:w="2376" w:type="dxa"/>
          </w:tcPr>
          <w:p w:rsidR="004B2392" w:rsidRPr="009B7429" w:rsidRDefault="004B2392" w:rsidP="008D614B">
            <w:pPr>
              <w:ind w:left="85"/>
              <w:rPr>
                <w:rFonts w:cs="Arial"/>
                <w:sz w:val="20"/>
                <w:szCs w:val="20"/>
              </w:rPr>
            </w:pPr>
          </w:p>
          <w:p w:rsidR="004B2392" w:rsidRPr="009B7429" w:rsidRDefault="004B2392" w:rsidP="004B2392">
            <w:pPr>
              <w:ind w:left="85"/>
              <w:rPr>
                <w:rFonts w:cs="Arial"/>
                <w:sz w:val="20"/>
                <w:szCs w:val="20"/>
              </w:rPr>
            </w:pPr>
            <w:r w:rsidRPr="009B7429">
              <w:rPr>
                <w:rFonts w:cs="Arial"/>
                <w:sz w:val="20"/>
                <w:szCs w:val="20"/>
              </w:rPr>
              <w:t>Landratsamt Roth</w:t>
            </w:r>
            <w:r w:rsidRPr="009B7429"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t>Bildungsregion</w:t>
            </w:r>
            <w:r w:rsidRPr="009B7429">
              <w:rPr>
                <w:rFonts w:cs="Arial"/>
                <w:sz w:val="20"/>
                <w:szCs w:val="20"/>
              </w:rPr>
              <w:br/>
              <w:t>Weinbergweg 1</w:t>
            </w:r>
            <w:r w:rsidRPr="009B7429">
              <w:rPr>
                <w:rFonts w:cs="Arial"/>
                <w:sz w:val="20"/>
                <w:szCs w:val="20"/>
              </w:rPr>
              <w:br/>
              <w:t>91154 Roth</w:t>
            </w:r>
          </w:p>
        </w:tc>
        <w:tc>
          <w:tcPr>
            <w:tcW w:w="5245" w:type="dxa"/>
          </w:tcPr>
          <w:p w:rsidR="004B2392" w:rsidRPr="009B7429" w:rsidRDefault="004B2392" w:rsidP="008D614B">
            <w:pPr>
              <w:ind w:left="119"/>
              <w:rPr>
                <w:rFonts w:cs="Arial"/>
                <w:sz w:val="20"/>
                <w:szCs w:val="20"/>
              </w:rPr>
            </w:pPr>
          </w:p>
          <w:p w:rsidR="004B2392" w:rsidRPr="009B7429" w:rsidRDefault="004B2392" w:rsidP="004B2392">
            <w:pPr>
              <w:ind w:left="11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christine.waitz</w:t>
            </w:r>
            <w:r w:rsidRPr="009B7429">
              <w:rPr>
                <w:rFonts w:cs="Arial"/>
                <w:sz w:val="20"/>
                <w:szCs w:val="20"/>
              </w:rPr>
              <w:t>@landratsamt-roth.de</w:t>
            </w:r>
          </w:p>
        </w:tc>
      </w:tr>
    </w:tbl>
    <w:p w:rsidR="009B7429" w:rsidRPr="009B7429" w:rsidRDefault="009B7429" w:rsidP="008D614B">
      <w:pPr>
        <w:spacing w:line="276" w:lineRule="auto"/>
        <w:ind w:left="-182"/>
        <w:rPr>
          <w:rFonts w:eastAsiaTheme="minorHAnsi" w:cs="Arial"/>
          <w:sz w:val="20"/>
          <w:szCs w:val="20"/>
        </w:rPr>
      </w:pPr>
    </w:p>
    <w:p w:rsidR="009B7429" w:rsidRPr="009B7429" w:rsidRDefault="00CB14DE" w:rsidP="00F35CD3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3</w:t>
      </w:r>
      <w:r w:rsidR="009B7429" w:rsidRPr="009B7429">
        <w:rPr>
          <w:rFonts w:eastAsiaTheme="minorHAnsi" w:cs="Arial"/>
          <w:b/>
          <w:sz w:val="20"/>
          <w:szCs w:val="20"/>
        </w:rPr>
        <w:t>. Auszahlung</w:t>
      </w:r>
    </w:p>
    <w:p w:rsidR="009B7429" w:rsidRPr="009B7429" w:rsidRDefault="00055B72" w:rsidP="000E5D33">
      <w:pPr>
        <w:spacing w:after="200" w:line="276" w:lineRule="auto"/>
        <w:ind w:left="-181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>Die Auszahlung des Fahrtkostenzuschusses</w:t>
      </w:r>
      <w:r w:rsidR="009B7429" w:rsidRPr="009B7429">
        <w:rPr>
          <w:rFonts w:eastAsiaTheme="minorHAnsi" w:cs="Arial"/>
          <w:sz w:val="20"/>
          <w:szCs w:val="20"/>
        </w:rPr>
        <w:t xml:space="preserve"> </w:t>
      </w:r>
      <w:r>
        <w:rPr>
          <w:rFonts w:eastAsiaTheme="minorHAnsi" w:cs="Arial"/>
          <w:sz w:val="20"/>
          <w:szCs w:val="20"/>
        </w:rPr>
        <w:t xml:space="preserve">erfolgt nach Bewilligung der </w:t>
      </w:r>
      <w:r w:rsidR="00C27DB9">
        <w:rPr>
          <w:rFonts w:eastAsiaTheme="minorHAnsi" w:cs="Arial"/>
          <w:sz w:val="20"/>
          <w:szCs w:val="20"/>
        </w:rPr>
        <w:t>eingegangenen Unterlagen</w:t>
      </w:r>
      <w:r w:rsidR="00F61532">
        <w:rPr>
          <w:rFonts w:eastAsiaTheme="minorHAnsi" w:cs="Arial"/>
          <w:sz w:val="20"/>
          <w:szCs w:val="20"/>
        </w:rPr>
        <w:t>.</w:t>
      </w:r>
      <w:r w:rsidR="00066735">
        <w:rPr>
          <w:rFonts w:eastAsiaTheme="minorHAnsi" w:cs="Arial"/>
          <w:sz w:val="20"/>
          <w:szCs w:val="20"/>
        </w:rPr>
        <w:t xml:space="preserve"> Der bewilligte </w:t>
      </w:r>
      <w:r>
        <w:rPr>
          <w:rFonts w:eastAsiaTheme="minorHAnsi" w:cs="Arial"/>
          <w:sz w:val="20"/>
          <w:szCs w:val="20"/>
        </w:rPr>
        <w:t>Betrag</w:t>
      </w:r>
      <w:r w:rsidR="00066735">
        <w:rPr>
          <w:rFonts w:eastAsiaTheme="minorHAnsi" w:cs="Arial"/>
          <w:sz w:val="20"/>
          <w:szCs w:val="20"/>
        </w:rPr>
        <w:t xml:space="preserve"> wird </w:t>
      </w:r>
      <w:r w:rsidR="00C27DB9">
        <w:rPr>
          <w:rFonts w:eastAsiaTheme="minorHAnsi" w:cs="Arial"/>
          <w:sz w:val="20"/>
          <w:szCs w:val="20"/>
        </w:rPr>
        <w:t xml:space="preserve">direkt auf </w:t>
      </w:r>
      <w:r w:rsidR="00066735">
        <w:rPr>
          <w:rFonts w:eastAsiaTheme="minorHAnsi" w:cs="Arial"/>
          <w:sz w:val="20"/>
          <w:szCs w:val="20"/>
        </w:rPr>
        <w:t>das angegebene Konto überwiesen.</w:t>
      </w:r>
    </w:p>
    <w:p w:rsidR="00F35CD3" w:rsidRDefault="00CB14DE" w:rsidP="00F35CD3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4</w:t>
      </w:r>
      <w:r w:rsidR="009B7429" w:rsidRPr="009B7429">
        <w:rPr>
          <w:rFonts w:eastAsiaTheme="minorHAnsi" w:cs="Arial"/>
          <w:b/>
          <w:sz w:val="20"/>
          <w:szCs w:val="20"/>
        </w:rPr>
        <w:t xml:space="preserve">. </w:t>
      </w:r>
      <w:r w:rsidR="00D4502B">
        <w:rPr>
          <w:rFonts w:eastAsiaTheme="minorHAnsi" w:cs="Arial"/>
          <w:b/>
          <w:sz w:val="20"/>
          <w:szCs w:val="20"/>
        </w:rPr>
        <w:t>Fördervoraussetzung</w:t>
      </w:r>
    </w:p>
    <w:p w:rsidR="009B7429" w:rsidRPr="009B7429" w:rsidRDefault="005D26F2" w:rsidP="005F321E">
      <w:pPr>
        <w:spacing w:after="200" w:line="276" w:lineRule="auto"/>
        <w:ind w:left="-182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 xml:space="preserve">Gefördert werden </w:t>
      </w:r>
      <w:r w:rsidR="008572E0">
        <w:rPr>
          <w:rFonts w:eastAsiaTheme="minorHAnsi" w:cs="Arial"/>
          <w:sz w:val="20"/>
          <w:szCs w:val="20"/>
        </w:rPr>
        <w:t xml:space="preserve">alle </w:t>
      </w:r>
      <w:r>
        <w:rPr>
          <w:rFonts w:eastAsiaTheme="minorHAnsi" w:cs="Arial"/>
          <w:sz w:val="20"/>
          <w:szCs w:val="20"/>
        </w:rPr>
        <w:t>Schulen aus dem Landkreis Roth bei der Anreise zu den über 30 unterschiedlichen Museen und Pr</w:t>
      </w:r>
      <w:r w:rsidR="005F321E">
        <w:rPr>
          <w:rFonts w:eastAsiaTheme="minorHAnsi" w:cs="Arial"/>
          <w:sz w:val="20"/>
          <w:szCs w:val="20"/>
        </w:rPr>
        <w:t xml:space="preserve">ivatsammlungen im Landkreis Roth. </w:t>
      </w:r>
      <w:r w:rsidR="00D8370B">
        <w:rPr>
          <w:rFonts w:eastAsiaTheme="minorHAnsi" w:cs="Arial"/>
          <w:sz w:val="20"/>
          <w:szCs w:val="20"/>
        </w:rPr>
        <w:t>Pro Klasse und</w:t>
      </w:r>
      <w:r w:rsidR="008572E0">
        <w:rPr>
          <w:rFonts w:eastAsiaTheme="minorHAnsi" w:cs="Arial"/>
          <w:sz w:val="20"/>
          <w:szCs w:val="20"/>
        </w:rPr>
        <w:t xml:space="preserve"> </w:t>
      </w:r>
      <w:r w:rsidR="00BA283B">
        <w:rPr>
          <w:rFonts w:eastAsiaTheme="minorHAnsi" w:cs="Arial"/>
          <w:sz w:val="20"/>
          <w:szCs w:val="20"/>
        </w:rPr>
        <w:t>Ausflug</w:t>
      </w:r>
      <w:r w:rsidR="008572E0">
        <w:rPr>
          <w:rFonts w:eastAsiaTheme="minorHAnsi" w:cs="Arial"/>
          <w:sz w:val="20"/>
          <w:szCs w:val="20"/>
        </w:rPr>
        <w:t xml:space="preserve"> im </w:t>
      </w:r>
      <w:r w:rsidR="00D8370B">
        <w:rPr>
          <w:rFonts w:eastAsiaTheme="minorHAnsi" w:cs="Arial"/>
          <w:sz w:val="20"/>
          <w:szCs w:val="20"/>
        </w:rPr>
        <w:t>Schuljahr kann ein Fahrtkostenzuschuss von bis zu</w:t>
      </w:r>
      <w:r w:rsidR="00F03480">
        <w:rPr>
          <w:rFonts w:eastAsiaTheme="minorHAnsi" w:cs="Arial"/>
          <w:sz w:val="20"/>
          <w:szCs w:val="20"/>
        </w:rPr>
        <w:t xml:space="preserve"> 100 Euro</w:t>
      </w:r>
      <w:r w:rsidR="00D8370B">
        <w:rPr>
          <w:rFonts w:eastAsiaTheme="minorHAnsi" w:cs="Arial"/>
          <w:sz w:val="20"/>
          <w:szCs w:val="20"/>
        </w:rPr>
        <w:t xml:space="preserve"> gewährt </w:t>
      </w:r>
      <w:r w:rsidR="008572E0">
        <w:rPr>
          <w:rFonts w:eastAsiaTheme="minorHAnsi" w:cs="Arial"/>
          <w:sz w:val="20"/>
          <w:szCs w:val="20"/>
        </w:rPr>
        <w:t xml:space="preserve">werden. Wird ausschließlich mit den </w:t>
      </w:r>
      <w:r w:rsidR="00D8370B">
        <w:rPr>
          <w:rFonts w:eastAsiaTheme="minorHAnsi" w:cs="Arial"/>
          <w:sz w:val="20"/>
          <w:szCs w:val="20"/>
        </w:rPr>
        <w:t>ÖPNV</w:t>
      </w:r>
      <w:r w:rsidR="008572E0">
        <w:rPr>
          <w:rFonts w:eastAsiaTheme="minorHAnsi" w:cs="Arial"/>
          <w:sz w:val="20"/>
          <w:szCs w:val="20"/>
        </w:rPr>
        <w:t xml:space="preserve"> gefahren, </w:t>
      </w:r>
      <w:r w:rsidR="00875B2D">
        <w:rPr>
          <w:rFonts w:eastAsiaTheme="minorHAnsi" w:cs="Arial"/>
          <w:sz w:val="20"/>
          <w:szCs w:val="20"/>
        </w:rPr>
        <w:t xml:space="preserve">können </w:t>
      </w:r>
      <w:r w:rsidR="008572E0">
        <w:rPr>
          <w:rFonts w:eastAsiaTheme="minorHAnsi" w:cs="Arial"/>
          <w:sz w:val="20"/>
          <w:szCs w:val="20"/>
        </w:rPr>
        <w:t>die Kosten vollständig übernommen</w:t>
      </w:r>
      <w:r w:rsidR="00875B2D">
        <w:rPr>
          <w:rFonts w:eastAsiaTheme="minorHAnsi" w:cs="Arial"/>
          <w:sz w:val="20"/>
          <w:szCs w:val="20"/>
        </w:rPr>
        <w:t xml:space="preserve"> werden</w:t>
      </w:r>
      <w:r w:rsidR="00D4502B">
        <w:rPr>
          <w:rFonts w:eastAsiaTheme="minorHAnsi" w:cs="Arial"/>
          <w:sz w:val="20"/>
          <w:szCs w:val="20"/>
        </w:rPr>
        <w:t>.</w:t>
      </w:r>
    </w:p>
    <w:p w:rsidR="009B7429" w:rsidRPr="009B7429" w:rsidRDefault="00CB14DE" w:rsidP="00F35CD3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5</w:t>
      </w:r>
      <w:r w:rsidR="005F321E">
        <w:rPr>
          <w:rFonts w:eastAsiaTheme="minorHAnsi" w:cs="Arial"/>
          <w:b/>
          <w:sz w:val="20"/>
          <w:szCs w:val="20"/>
        </w:rPr>
        <w:t xml:space="preserve">. </w:t>
      </w:r>
      <w:r w:rsidR="009B7429" w:rsidRPr="009B7429">
        <w:rPr>
          <w:rFonts w:eastAsiaTheme="minorHAnsi" w:cs="Arial"/>
          <w:b/>
          <w:sz w:val="20"/>
          <w:szCs w:val="20"/>
        </w:rPr>
        <w:t>Datenschutz</w:t>
      </w:r>
    </w:p>
    <w:p w:rsidR="005136BE" w:rsidRDefault="00112F8E" w:rsidP="000E5D33">
      <w:pPr>
        <w:spacing w:after="200" w:line="276" w:lineRule="auto"/>
        <w:ind w:left="-182"/>
        <w:rPr>
          <w:rFonts w:eastAsiaTheme="minorHAnsi" w:cs="Arial"/>
          <w:sz w:val="20"/>
          <w:szCs w:val="20"/>
        </w:rPr>
      </w:pPr>
      <w:r>
        <w:rPr>
          <w:rFonts w:eastAsiaTheme="minorHAnsi" w:cs="Arial"/>
          <w:sz w:val="20"/>
          <w:szCs w:val="20"/>
        </w:rPr>
        <w:t>Zum B</w:t>
      </w:r>
      <w:r w:rsidR="009B7429" w:rsidRPr="009B7429">
        <w:rPr>
          <w:rFonts w:eastAsiaTheme="minorHAnsi" w:cs="Arial"/>
          <w:sz w:val="20"/>
          <w:szCs w:val="20"/>
        </w:rPr>
        <w:t>earbeiten des Antrages werden di</w:t>
      </w:r>
      <w:r>
        <w:rPr>
          <w:rFonts w:eastAsiaTheme="minorHAnsi" w:cs="Arial"/>
          <w:sz w:val="20"/>
          <w:szCs w:val="20"/>
        </w:rPr>
        <w:t xml:space="preserve">e notwendigen personenbezogenen </w:t>
      </w:r>
      <w:r w:rsidR="009B7429" w:rsidRPr="009B7429">
        <w:rPr>
          <w:rFonts w:eastAsiaTheme="minorHAnsi" w:cs="Arial"/>
          <w:sz w:val="20"/>
          <w:szCs w:val="20"/>
        </w:rPr>
        <w:t>Daten erfasst und gespeichert. Eine Weitergabe an Dritte erfolgt nicht</w:t>
      </w:r>
      <w:r w:rsidR="000E5D33">
        <w:rPr>
          <w:rFonts w:eastAsiaTheme="minorHAnsi" w:cs="Arial"/>
          <w:sz w:val="20"/>
          <w:szCs w:val="20"/>
        </w:rPr>
        <w:t>.</w:t>
      </w:r>
    </w:p>
    <w:p w:rsidR="00066735" w:rsidRPr="009B7429" w:rsidRDefault="00CB14DE" w:rsidP="00066735">
      <w:pPr>
        <w:spacing w:after="120" w:line="276" w:lineRule="auto"/>
        <w:ind w:left="-181"/>
        <w:rPr>
          <w:rFonts w:eastAsiaTheme="minorHAnsi" w:cs="Arial"/>
          <w:b/>
          <w:sz w:val="20"/>
          <w:szCs w:val="20"/>
        </w:rPr>
      </w:pPr>
      <w:r>
        <w:rPr>
          <w:rFonts w:eastAsiaTheme="minorHAnsi" w:cs="Arial"/>
          <w:b/>
          <w:sz w:val="20"/>
          <w:szCs w:val="20"/>
        </w:rPr>
        <w:t>6</w:t>
      </w:r>
      <w:r w:rsidR="00066735">
        <w:rPr>
          <w:rFonts w:eastAsiaTheme="minorHAnsi" w:cs="Arial"/>
          <w:b/>
          <w:sz w:val="20"/>
          <w:szCs w:val="20"/>
        </w:rPr>
        <w:t>. Ansprechpartner</w:t>
      </w:r>
    </w:p>
    <w:p w:rsidR="000572A8" w:rsidRPr="000572A8" w:rsidRDefault="000572A8" w:rsidP="000572A8">
      <w:pPr>
        <w:spacing w:before="100" w:beforeAutospacing="1" w:after="100" w:afterAutospacing="1"/>
        <w:rPr>
          <w:rFonts w:cs="Arial"/>
          <w:sz w:val="20"/>
          <w:szCs w:val="20"/>
          <w:lang w:eastAsia="de-DE"/>
        </w:rPr>
      </w:pPr>
      <w:r w:rsidRPr="000572A8">
        <w:rPr>
          <w:rFonts w:cs="Arial"/>
          <w:b/>
          <w:bCs/>
          <w:sz w:val="20"/>
          <w:szCs w:val="20"/>
          <w:lang w:eastAsia="de-DE"/>
        </w:rPr>
        <w:t>Bildungsregion Landkreis Roth</w:t>
      </w:r>
      <w:r w:rsidRPr="000572A8">
        <w:rPr>
          <w:rFonts w:cs="Arial"/>
          <w:sz w:val="20"/>
          <w:szCs w:val="20"/>
          <w:lang w:eastAsia="de-DE"/>
        </w:rPr>
        <w:br/>
        <w:t>Christine Waitz</w:t>
      </w:r>
      <w:r w:rsidRPr="000572A8">
        <w:rPr>
          <w:rFonts w:cs="Arial"/>
          <w:sz w:val="20"/>
          <w:szCs w:val="20"/>
          <w:lang w:eastAsia="de-DE"/>
        </w:rPr>
        <w:br/>
        <w:t>Weinbergweg 1</w:t>
      </w:r>
      <w:r w:rsidRPr="000572A8">
        <w:rPr>
          <w:rFonts w:cs="Arial"/>
          <w:sz w:val="20"/>
          <w:szCs w:val="20"/>
          <w:lang w:eastAsia="de-DE"/>
        </w:rPr>
        <w:br/>
        <w:t>Raum 107</w:t>
      </w:r>
      <w:r w:rsidRPr="000572A8">
        <w:rPr>
          <w:rFonts w:cs="Arial"/>
          <w:sz w:val="20"/>
          <w:szCs w:val="20"/>
          <w:lang w:eastAsia="de-DE"/>
        </w:rPr>
        <w:br/>
        <w:t>91154 Roth</w:t>
      </w:r>
      <w:r w:rsidRPr="000572A8">
        <w:rPr>
          <w:rFonts w:cs="Arial"/>
          <w:sz w:val="20"/>
          <w:szCs w:val="20"/>
          <w:lang w:eastAsia="de-DE"/>
        </w:rPr>
        <w:br/>
        <w:t>09171 811307</w:t>
      </w:r>
      <w:r w:rsidRPr="000572A8">
        <w:rPr>
          <w:rFonts w:cs="Arial"/>
          <w:sz w:val="20"/>
          <w:szCs w:val="20"/>
          <w:lang w:eastAsia="de-DE"/>
        </w:rPr>
        <w:br/>
      </w:r>
      <w:hyperlink r:id="rId10" w:history="1">
        <w:r w:rsidRPr="000572A8">
          <w:rPr>
            <w:rFonts w:cs="Arial"/>
            <w:color w:val="0000FF"/>
            <w:sz w:val="20"/>
            <w:szCs w:val="20"/>
            <w:u w:val="single"/>
            <w:lang w:eastAsia="de-DE"/>
          </w:rPr>
          <w:t>bildungsregion@landratsamt-roth.de</w:t>
        </w:r>
      </w:hyperlink>
    </w:p>
    <w:p w:rsidR="002A6298" w:rsidRPr="009D07BC" w:rsidRDefault="002A6298" w:rsidP="002A6298">
      <w:pPr>
        <w:spacing w:after="200" w:line="276" w:lineRule="auto"/>
        <w:ind w:left="-182"/>
        <w:rPr>
          <w:rFonts w:cs="Arial"/>
          <w:sz w:val="20"/>
          <w:szCs w:val="20"/>
        </w:rPr>
      </w:pPr>
    </w:p>
    <w:sectPr w:rsidR="002A6298" w:rsidRPr="009D07BC" w:rsidSect="00536AA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-142" w:right="1418" w:bottom="709" w:left="1418" w:header="2268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CE0" w:rsidRDefault="003A6CE0">
      <w:r>
        <w:separator/>
      </w:r>
    </w:p>
  </w:endnote>
  <w:endnote w:type="continuationSeparator" w:id="0">
    <w:p w:rsidR="003A6CE0" w:rsidRDefault="003A6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E0" w:rsidRDefault="00714E9A">
    <w:pPr>
      <w:pStyle w:val="Fuzeile"/>
    </w:pPr>
    <w:r w:rsidRPr="00714E9A">
      <w:rPr>
        <w:rFonts w:eastAsiaTheme="minorEastAsia" w:cs="Arial"/>
        <w:sz w:val="18"/>
        <w:szCs w:val="18"/>
      </w:rPr>
      <w:ptab w:relativeTo="margin" w:alignment="center" w:leader="none"/>
    </w:r>
    <w:r w:rsidRPr="00714E9A">
      <w:rPr>
        <w:rFonts w:eastAsiaTheme="minorEastAsia" w:cs="Arial"/>
        <w:sz w:val="18"/>
        <w:szCs w:val="18"/>
      </w:rPr>
      <w:t xml:space="preserve">Seite </w:t>
    </w:r>
    <w:r w:rsidRPr="00714E9A">
      <w:rPr>
        <w:rFonts w:eastAsiaTheme="minorEastAsia" w:cs="Arial"/>
        <w:bCs/>
        <w:sz w:val="18"/>
        <w:szCs w:val="18"/>
      </w:rPr>
      <w:fldChar w:fldCharType="begin"/>
    </w:r>
    <w:r w:rsidRPr="00714E9A">
      <w:rPr>
        <w:rFonts w:eastAsiaTheme="minorEastAsia" w:cs="Arial"/>
        <w:bCs/>
        <w:sz w:val="18"/>
        <w:szCs w:val="18"/>
      </w:rPr>
      <w:instrText>PAGE  \* Arabic  \* MERGEFORMAT</w:instrText>
    </w:r>
    <w:r w:rsidRPr="00714E9A">
      <w:rPr>
        <w:rFonts w:eastAsiaTheme="minorEastAsia" w:cs="Arial"/>
        <w:bCs/>
        <w:sz w:val="18"/>
        <w:szCs w:val="18"/>
      </w:rPr>
      <w:fldChar w:fldCharType="separate"/>
    </w:r>
    <w:r w:rsidR="00252A78">
      <w:rPr>
        <w:rFonts w:eastAsiaTheme="minorEastAsia" w:cs="Arial"/>
        <w:bCs/>
        <w:noProof/>
        <w:sz w:val="18"/>
        <w:szCs w:val="18"/>
      </w:rPr>
      <w:t>2</w:t>
    </w:r>
    <w:r w:rsidRPr="00714E9A">
      <w:rPr>
        <w:rFonts w:eastAsiaTheme="minorEastAsia" w:cs="Arial"/>
        <w:bCs/>
        <w:sz w:val="18"/>
        <w:szCs w:val="18"/>
      </w:rPr>
      <w:fldChar w:fldCharType="end"/>
    </w:r>
    <w:r w:rsidRPr="00714E9A">
      <w:rPr>
        <w:rFonts w:eastAsiaTheme="minorEastAsia" w:cs="Arial"/>
        <w:sz w:val="18"/>
        <w:szCs w:val="18"/>
      </w:rPr>
      <w:t xml:space="preserve"> von </w:t>
    </w:r>
    <w:r w:rsidRPr="00714E9A">
      <w:rPr>
        <w:rFonts w:eastAsiaTheme="minorEastAsia" w:cs="Arial"/>
        <w:bCs/>
        <w:sz w:val="18"/>
        <w:szCs w:val="18"/>
      </w:rPr>
      <w:fldChar w:fldCharType="begin"/>
    </w:r>
    <w:r w:rsidRPr="00714E9A">
      <w:rPr>
        <w:rFonts w:eastAsiaTheme="minorEastAsia" w:cs="Arial"/>
        <w:bCs/>
        <w:sz w:val="18"/>
        <w:szCs w:val="18"/>
      </w:rPr>
      <w:instrText>NUMPAGES  \* Arabic  \* MERGEFORMAT</w:instrText>
    </w:r>
    <w:r w:rsidRPr="00714E9A">
      <w:rPr>
        <w:rFonts w:eastAsiaTheme="minorEastAsia" w:cs="Arial"/>
        <w:bCs/>
        <w:sz w:val="18"/>
        <w:szCs w:val="18"/>
      </w:rPr>
      <w:fldChar w:fldCharType="separate"/>
    </w:r>
    <w:r w:rsidR="00252A78">
      <w:rPr>
        <w:rFonts w:eastAsiaTheme="minorEastAsia" w:cs="Arial"/>
        <w:bCs/>
        <w:noProof/>
        <w:sz w:val="18"/>
        <w:szCs w:val="18"/>
      </w:rPr>
      <w:t>2</w:t>
    </w:r>
    <w:r w:rsidRPr="00714E9A">
      <w:rPr>
        <w:rFonts w:eastAsiaTheme="minorEastAsia" w:cs="Arial"/>
        <w:bCs/>
        <w:sz w:val="18"/>
        <w:szCs w:val="18"/>
      </w:rPr>
      <w:fldChar w:fldCharType="end"/>
    </w:r>
    <w:r w:rsidRPr="00714E9A">
      <w:rPr>
        <w:rFonts w:eastAsiaTheme="minorEastAsia" w:cs="Arial"/>
        <w:sz w:val="18"/>
        <w:szCs w:val="18"/>
      </w:rPr>
      <w:ptab w:relativeTo="margin" w:alignment="right" w:leader="none"/>
    </w:r>
    <w:r w:rsidR="00C4633D">
      <w:rPr>
        <w:rFonts w:eastAsiaTheme="minorEastAsia" w:cs="Arial"/>
        <w:sz w:val="18"/>
        <w:szCs w:val="18"/>
      </w:rPr>
      <w:t xml:space="preserve">Stand: </w:t>
    </w:r>
    <w:r w:rsidR="00EE31AC">
      <w:rPr>
        <w:rFonts w:eastAsiaTheme="minorEastAsia" w:cs="Arial"/>
        <w:sz w:val="18"/>
        <w:szCs w:val="18"/>
      </w:rPr>
      <w:t>23.0</w:t>
    </w:r>
    <w:r>
      <w:rPr>
        <w:rFonts w:eastAsiaTheme="minorEastAsia" w:cs="Arial"/>
        <w:sz w:val="18"/>
        <w:szCs w:val="18"/>
      </w:rPr>
      <w:t>7.20</w:t>
    </w:r>
    <w:r w:rsidR="00EE31AC">
      <w:rPr>
        <w:rFonts w:eastAsiaTheme="minorEastAsia" w:cs="Arial"/>
        <w:sz w:val="18"/>
        <w:szCs w:val="18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E0" w:rsidRDefault="00714E9A">
    <w:pPr>
      <w:pStyle w:val="Fuzeile"/>
    </w:pPr>
    <w:r w:rsidRPr="00714E9A">
      <w:rPr>
        <w:rFonts w:eastAsiaTheme="minorEastAsia" w:cs="Arial"/>
        <w:sz w:val="18"/>
        <w:szCs w:val="18"/>
      </w:rPr>
      <w:ptab w:relativeTo="margin" w:alignment="center" w:leader="none"/>
    </w:r>
    <w:r w:rsidRPr="00714E9A">
      <w:rPr>
        <w:rFonts w:eastAsiaTheme="minorEastAsia" w:cs="Arial"/>
        <w:sz w:val="18"/>
        <w:szCs w:val="18"/>
      </w:rPr>
      <w:t xml:space="preserve">Seite </w:t>
    </w:r>
    <w:r w:rsidRPr="00714E9A">
      <w:rPr>
        <w:rFonts w:eastAsiaTheme="minorEastAsia" w:cs="Arial"/>
        <w:bCs/>
        <w:sz w:val="18"/>
        <w:szCs w:val="18"/>
      </w:rPr>
      <w:fldChar w:fldCharType="begin"/>
    </w:r>
    <w:r w:rsidRPr="00714E9A">
      <w:rPr>
        <w:rFonts w:eastAsiaTheme="minorEastAsia" w:cs="Arial"/>
        <w:bCs/>
        <w:sz w:val="18"/>
        <w:szCs w:val="18"/>
      </w:rPr>
      <w:instrText>PAGE  \* Arabic  \* MERGEFORMAT</w:instrText>
    </w:r>
    <w:r w:rsidRPr="00714E9A">
      <w:rPr>
        <w:rFonts w:eastAsiaTheme="minorEastAsia" w:cs="Arial"/>
        <w:bCs/>
        <w:sz w:val="18"/>
        <w:szCs w:val="18"/>
      </w:rPr>
      <w:fldChar w:fldCharType="separate"/>
    </w:r>
    <w:r w:rsidR="00252A78">
      <w:rPr>
        <w:rFonts w:eastAsiaTheme="minorEastAsia" w:cs="Arial"/>
        <w:bCs/>
        <w:noProof/>
        <w:sz w:val="18"/>
        <w:szCs w:val="18"/>
      </w:rPr>
      <w:t>1</w:t>
    </w:r>
    <w:r w:rsidRPr="00714E9A">
      <w:rPr>
        <w:rFonts w:eastAsiaTheme="minorEastAsia" w:cs="Arial"/>
        <w:bCs/>
        <w:sz w:val="18"/>
        <w:szCs w:val="18"/>
      </w:rPr>
      <w:fldChar w:fldCharType="end"/>
    </w:r>
    <w:r w:rsidRPr="00714E9A">
      <w:rPr>
        <w:rFonts w:eastAsiaTheme="minorEastAsia" w:cs="Arial"/>
        <w:sz w:val="18"/>
        <w:szCs w:val="18"/>
      </w:rPr>
      <w:t xml:space="preserve"> von </w:t>
    </w:r>
    <w:r w:rsidRPr="00714E9A">
      <w:rPr>
        <w:rFonts w:eastAsiaTheme="minorEastAsia" w:cs="Arial"/>
        <w:bCs/>
        <w:sz w:val="18"/>
        <w:szCs w:val="18"/>
      </w:rPr>
      <w:fldChar w:fldCharType="begin"/>
    </w:r>
    <w:r w:rsidRPr="00714E9A">
      <w:rPr>
        <w:rFonts w:eastAsiaTheme="minorEastAsia" w:cs="Arial"/>
        <w:bCs/>
        <w:sz w:val="18"/>
        <w:szCs w:val="18"/>
      </w:rPr>
      <w:instrText>NUMPAGES  \* Arabic  \* MERGEFORMAT</w:instrText>
    </w:r>
    <w:r w:rsidRPr="00714E9A">
      <w:rPr>
        <w:rFonts w:eastAsiaTheme="minorEastAsia" w:cs="Arial"/>
        <w:bCs/>
        <w:sz w:val="18"/>
        <w:szCs w:val="18"/>
      </w:rPr>
      <w:fldChar w:fldCharType="separate"/>
    </w:r>
    <w:r w:rsidR="00252A78">
      <w:rPr>
        <w:rFonts w:eastAsiaTheme="minorEastAsia" w:cs="Arial"/>
        <w:bCs/>
        <w:noProof/>
        <w:sz w:val="18"/>
        <w:szCs w:val="18"/>
      </w:rPr>
      <w:t>2</w:t>
    </w:r>
    <w:r w:rsidRPr="00714E9A">
      <w:rPr>
        <w:rFonts w:eastAsiaTheme="minorEastAsia" w:cs="Arial"/>
        <w:bCs/>
        <w:sz w:val="18"/>
        <w:szCs w:val="18"/>
      </w:rPr>
      <w:fldChar w:fldCharType="end"/>
    </w:r>
    <w:r w:rsidRPr="00714E9A">
      <w:rPr>
        <w:rFonts w:eastAsiaTheme="minorEastAsia" w:cs="Arial"/>
        <w:sz w:val="18"/>
        <w:szCs w:val="18"/>
      </w:rPr>
      <w:ptab w:relativeTo="margin" w:alignment="right" w:leader="none"/>
    </w:r>
    <w:r w:rsidR="004B2392">
      <w:rPr>
        <w:rFonts w:eastAsiaTheme="minorEastAsia" w:cs="Arial"/>
        <w:sz w:val="18"/>
        <w:szCs w:val="18"/>
      </w:rPr>
      <w:t>21</w:t>
    </w:r>
    <w:r w:rsidR="00257873">
      <w:rPr>
        <w:rFonts w:eastAsiaTheme="minorEastAsia" w:cs="Arial"/>
        <w:sz w:val="18"/>
        <w:szCs w:val="18"/>
      </w:rPr>
      <w:t>/07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CE0" w:rsidRDefault="003A6CE0">
      <w:r>
        <w:separator/>
      </w:r>
    </w:p>
  </w:footnote>
  <w:footnote w:type="continuationSeparator" w:id="0">
    <w:p w:rsidR="003A6CE0" w:rsidRDefault="003A6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AE4" w:rsidRDefault="00FB0AE4">
    <w:pPr>
      <w:pStyle w:val="Kopfzeile"/>
    </w:pPr>
    <w:r w:rsidRPr="00FB0AE4">
      <w:rPr>
        <w:noProof/>
        <w:lang w:eastAsia="de-DE"/>
      </w:rPr>
      <w:drawing>
        <wp:anchor distT="0" distB="0" distL="114300" distR="114300" simplePos="0" relativeHeight="251802624" behindDoc="0" locked="1" layoutInCell="1" allowOverlap="1" wp14:anchorId="12079981" wp14:editId="48989F53">
          <wp:simplePos x="0" y="0"/>
          <wp:positionH relativeFrom="column">
            <wp:posOffset>5664200</wp:posOffset>
          </wp:positionH>
          <wp:positionV relativeFrom="page">
            <wp:posOffset>252095</wp:posOffset>
          </wp:positionV>
          <wp:extent cx="727412" cy="648000"/>
          <wp:effectExtent l="0" t="0" r="0" b="0"/>
          <wp:wrapNone/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C pos LK Ro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412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0AE4">
      <w:rPr>
        <w:noProof/>
        <w:lang w:eastAsia="de-DE"/>
      </w:rPr>
      <w:drawing>
        <wp:anchor distT="0" distB="0" distL="114300" distR="114300" simplePos="0" relativeHeight="251763712" behindDoc="0" locked="1" layoutInCell="1" allowOverlap="1" wp14:anchorId="017C847C" wp14:editId="20F34BA9">
          <wp:simplePos x="0" y="0"/>
          <wp:positionH relativeFrom="column">
            <wp:posOffset>4178300</wp:posOffset>
          </wp:positionH>
          <wp:positionV relativeFrom="page">
            <wp:posOffset>233045</wp:posOffset>
          </wp:positionV>
          <wp:extent cx="1336024" cy="648000"/>
          <wp:effectExtent l="0" t="0" r="0" b="0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RES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6024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E0" w:rsidRPr="00F04DAD" w:rsidRDefault="0014428A">
    <w:pPr>
      <w:pStyle w:val="Kopfzeile"/>
      <w:rPr>
        <w:lang w:eastAsia="de-DE"/>
      </w:rPr>
    </w:pPr>
    <w:r w:rsidRPr="00F04DAD"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631FDD8C" wp14:editId="5883414A">
          <wp:simplePos x="0" y="0"/>
          <wp:positionH relativeFrom="column">
            <wp:posOffset>4154170</wp:posOffset>
          </wp:positionH>
          <wp:positionV relativeFrom="page">
            <wp:posOffset>254000</wp:posOffset>
          </wp:positionV>
          <wp:extent cx="1335405" cy="647700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RES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4DA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E6C9045" wp14:editId="65E77F7B">
          <wp:simplePos x="0" y="0"/>
          <wp:positionH relativeFrom="column">
            <wp:posOffset>5640070</wp:posOffset>
          </wp:positionH>
          <wp:positionV relativeFrom="page">
            <wp:posOffset>273050</wp:posOffset>
          </wp:positionV>
          <wp:extent cx="727075" cy="647700"/>
          <wp:effectExtent l="0" t="0" r="0" b="0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C pos LK Rot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0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A56A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00EA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DC4C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ECFC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B4CD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CC4B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082C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4EB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80F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F2C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3B6541C1"/>
    <w:multiLevelType w:val="singleLevel"/>
    <w:tmpl w:val="B54A66D0"/>
    <w:lvl w:ilvl="0">
      <w:start w:val="300"/>
      <w:numFmt w:val="decimal"/>
      <w:lvlText w:val="1.%1 "/>
      <w:legacy w:legacy="1" w:legacySpace="0" w:legacyIndent="283"/>
      <w:lvlJc w:val="left"/>
      <w:pPr>
        <w:ind w:left="478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1"/>
  </w:num>
  <w:num w:numId="2">
    <w:abstractNumId w:val="1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wRElVwIuKP3bznBsDjmspcA9ZWFstOezY4fV+e/Qn5rL98XUlA15QBLmWwEuExKprjmji+saThAm22JSPwfcQ==" w:salt="ugIpLHgWMBGjdcnZ9yleWQ==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961"/>
    <w:rsid w:val="000003C9"/>
    <w:rsid w:val="00001353"/>
    <w:rsid w:val="00002822"/>
    <w:rsid w:val="00003E2A"/>
    <w:rsid w:val="00004661"/>
    <w:rsid w:val="00004FBB"/>
    <w:rsid w:val="00006D29"/>
    <w:rsid w:val="000138CB"/>
    <w:rsid w:val="0001675F"/>
    <w:rsid w:val="00016967"/>
    <w:rsid w:val="000179AF"/>
    <w:rsid w:val="0002058C"/>
    <w:rsid w:val="00021604"/>
    <w:rsid w:val="00021C5F"/>
    <w:rsid w:val="00021F33"/>
    <w:rsid w:val="00023C29"/>
    <w:rsid w:val="00024764"/>
    <w:rsid w:val="00024F44"/>
    <w:rsid w:val="0002534E"/>
    <w:rsid w:val="00025F29"/>
    <w:rsid w:val="00030115"/>
    <w:rsid w:val="00030358"/>
    <w:rsid w:val="00030AF8"/>
    <w:rsid w:val="00031336"/>
    <w:rsid w:val="0003184C"/>
    <w:rsid w:val="0003206B"/>
    <w:rsid w:val="00034CF7"/>
    <w:rsid w:val="000365F0"/>
    <w:rsid w:val="000406C5"/>
    <w:rsid w:val="00040B44"/>
    <w:rsid w:val="00040FAA"/>
    <w:rsid w:val="000426C5"/>
    <w:rsid w:val="000435C1"/>
    <w:rsid w:val="00043755"/>
    <w:rsid w:val="000437A2"/>
    <w:rsid w:val="00043BC6"/>
    <w:rsid w:val="00043C4A"/>
    <w:rsid w:val="00045577"/>
    <w:rsid w:val="00045E80"/>
    <w:rsid w:val="00045FB4"/>
    <w:rsid w:val="00046094"/>
    <w:rsid w:val="00046261"/>
    <w:rsid w:val="00050537"/>
    <w:rsid w:val="00050BEF"/>
    <w:rsid w:val="000529E4"/>
    <w:rsid w:val="00052F2B"/>
    <w:rsid w:val="000537AA"/>
    <w:rsid w:val="000548BD"/>
    <w:rsid w:val="000549C6"/>
    <w:rsid w:val="00055403"/>
    <w:rsid w:val="00055B72"/>
    <w:rsid w:val="000572A8"/>
    <w:rsid w:val="000575EB"/>
    <w:rsid w:val="0006383D"/>
    <w:rsid w:val="00063F60"/>
    <w:rsid w:val="00065886"/>
    <w:rsid w:val="00065D5E"/>
    <w:rsid w:val="00065F34"/>
    <w:rsid w:val="00066731"/>
    <w:rsid w:val="00066735"/>
    <w:rsid w:val="00067908"/>
    <w:rsid w:val="0007012B"/>
    <w:rsid w:val="00071CAE"/>
    <w:rsid w:val="0007271D"/>
    <w:rsid w:val="00072C62"/>
    <w:rsid w:val="00073C90"/>
    <w:rsid w:val="00075620"/>
    <w:rsid w:val="00076CFE"/>
    <w:rsid w:val="000772DA"/>
    <w:rsid w:val="00080AF2"/>
    <w:rsid w:val="00082B87"/>
    <w:rsid w:val="0008505D"/>
    <w:rsid w:val="000852D4"/>
    <w:rsid w:val="00085BD2"/>
    <w:rsid w:val="00087795"/>
    <w:rsid w:val="000909FC"/>
    <w:rsid w:val="00091E3F"/>
    <w:rsid w:val="00092BD1"/>
    <w:rsid w:val="000931F6"/>
    <w:rsid w:val="000937F5"/>
    <w:rsid w:val="000939DC"/>
    <w:rsid w:val="00094EC7"/>
    <w:rsid w:val="00096983"/>
    <w:rsid w:val="00096FAD"/>
    <w:rsid w:val="0009749B"/>
    <w:rsid w:val="00097826"/>
    <w:rsid w:val="000A00E8"/>
    <w:rsid w:val="000A03BE"/>
    <w:rsid w:val="000A075C"/>
    <w:rsid w:val="000A1729"/>
    <w:rsid w:val="000A31F1"/>
    <w:rsid w:val="000A3E02"/>
    <w:rsid w:val="000A3E4C"/>
    <w:rsid w:val="000A43A1"/>
    <w:rsid w:val="000A5580"/>
    <w:rsid w:val="000A5835"/>
    <w:rsid w:val="000A6084"/>
    <w:rsid w:val="000A6CCB"/>
    <w:rsid w:val="000B00C5"/>
    <w:rsid w:val="000B018D"/>
    <w:rsid w:val="000B233A"/>
    <w:rsid w:val="000B2876"/>
    <w:rsid w:val="000B35A7"/>
    <w:rsid w:val="000B4288"/>
    <w:rsid w:val="000B468C"/>
    <w:rsid w:val="000B5888"/>
    <w:rsid w:val="000B58E2"/>
    <w:rsid w:val="000B612D"/>
    <w:rsid w:val="000B644F"/>
    <w:rsid w:val="000B6DBB"/>
    <w:rsid w:val="000B74D2"/>
    <w:rsid w:val="000B789D"/>
    <w:rsid w:val="000B7B02"/>
    <w:rsid w:val="000C0593"/>
    <w:rsid w:val="000C19A2"/>
    <w:rsid w:val="000C22F7"/>
    <w:rsid w:val="000C25D7"/>
    <w:rsid w:val="000C2720"/>
    <w:rsid w:val="000C32DA"/>
    <w:rsid w:val="000C38F4"/>
    <w:rsid w:val="000C5376"/>
    <w:rsid w:val="000C63DD"/>
    <w:rsid w:val="000C7398"/>
    <w:rsid w:val="000C78B6"/>
    <w:rsid w:val="000C791E"/>
    <w:rsid w:val="000C798B"/>
    <w:rsid w:val="000D122C"/>
    <w:rsid w:val="000D26C5"/>
    <w:rsid w:val="000D3A18"/>
    <w:rsid w:val="000D4A8B"/>
    <w:rsid w:val="000D4C90"/>
    <w:rsid w:val="000D5A3B"/>
    <w:rsid w:val="000D7CFF"/>
    <w:rsid w:val="000E0E66"/>
    <w:rsid w:val="000E285D"/>
    <w:rsid w:val="000E327B"/>
    <w:rsid w:val="000E3CA1"/>
    <w:rsid w:val="000E4FAE"/>
    <w:rsid w:val="000E5D33"/>
    <w:rsid w:val="000F08CA"/>
    <w:rsid w:val="000F09E3"/>
    <w:rsid w:val="000F0CB5"/>
    <w:rsid w:val="000F1229"/>
    <w:rsid w:val="000F13E0"/>
    <w:rsid w:val="000F1540"/>
    <w:rsid w:val="000F2FA4"/>
    <w:rsid w:val="000F4249"/>
    <w:rsid w:val="000F53F6"/>
    <w:rsid w:val="000F567C"/>
    <w:rsid w:val="000F7022"/>
    <w:rsid w:val="000F7388"/>
    <w:rsid w:val="000F7AF2"/>
    <w:rsid w:val="001008E9"/>
    <w:rsid w:val="00104C05"/>
    <w:rsid w:val="00104DD1"/>
    <w:rsid w:val="001060D0"/>
    <w:rsid w:val="001061FC"/>
    <w:rsid w:val="00106335"/>
    <w:rsid w:val="00106CB2"/>
    <w:rsid w:val="00106E88"/>
    <w:rsid w:val="0011077A"/>
    <w:rsid w:val="00112179"/>
    <w:rsid w:val="00112287"/>
    <w:rsid w:val="0011291A"/>
    <w:rsid w:val="0011294B"/>
    <w:rsid w:val="00112F8E"/>
    <w:rsid w:val="00113CE8"/>
    <w:rsid w:val="00114364"/>
    <w:rsid w:val="0011527E"/>
    <w:rsid w:val="0011683F"/>
    <w:rsid w:val="00116F0D"/>
    <w:rsid w:val="00116F0F"/>
    <w:rsid w:val="00121A3C"/>
    <w:rsid w:val="00122116"/>
    <w:rsid w:val="0012281C"/>
    <w:rsid w:val="00122D97"/>
    <w:rsid w:val="00123D30"/>
    <w:rsid w:val="00125824"/>
    <w:rsid w:val="001263F9"/>
    <w:rsid w:val="00126A44"/>
    <w:rsid w:val="001278B7"/>
    <w:rsid w:val="0013008C"/>
    <w:rsid w:val="001304D9"/>
    <w:rsid w:val="00130B92"/>
    <w:rsid w:val="00133454"/>
    <w:rsid w:val="00135BAC"/>
    <w:rsid w:val="0013618E"/>
    <w:rsid w:val="0013661A"/>
    <w:rsid w:val="00137311"/>
    <w:rsid w:val="00137804"/>
    <w:rsid w:val="0014079C"/>
    <w:rsid w:val="001418B1"/>
    <w:rsid w:val="001431FE"/>
    <w:rsid w:val="0014428A"/>
    <w:rsid w:val="00145210"/>
    <w:rsid w:val="00145E83"/>
    <w:rsid w:val="0014625F"/>
    <w:rsid w:val="00146481"/>
    <w:rsid w:val="00146C28"/>
    <w:rsid w:val="00146D12"/>
    <w:rsid w:val="0014796D"/>
    <w:rsid w:val="00147985"/>
    <w:rsid w:val="00147FC2"/>
    <w:rsid w:val="001518A4"/>
    <w:rsid w:val="00151A9E"/>
    <w:rsid w:val="001522DE"/>
    <w:rsid w:val="00152369"/>
    <w:rsid w:val="00153082"/>
    <w:rsid w:val="001548E6"/>
    <w:rsid w:val="00155E9E"/>
    <w:rsid w:val="001565FD"/>
    <w:rsid w:val="00156CAA"/>
    <w:rsid w:val="00160154"/>
    <w:rsid w:val="00160B65"/>
    <w:rsid w:val="00166B4B"/>
    <w:rsid w:val="001672DD"/>
    <w:rsid w:val="001675DE"/>
    <w:rsid w:val="00170A38"/>
    <w:rsid w:val="00171853"/>
    <w:rsid w:val="001719EA"/>
    <w:rsid w:val="00172E05"/>
    <w:rsid w:val="001743EF"/>
    <w:rsid w:val="001747A3"/>
    <w:rsid w:val="00174818"/>
    <w:rsid w:val="0017792D"/>
    <w:rsid w:val="00180684"/>
    <w:rsid w:val="00180D5A"/>
    <w:rsid w:val="001812F6"/>
    <w:rsid w:val="001825E0"/>
    <w:rsid w:val="0018265A"/>
    <w:rsid w:val="00182DF8"/>
    <w:rsid w:val="001835A6"/>
    <w:rsid w:val="001844E0"/>
    <w:rsid w:val="0018484B"/>
    <w:rsid w:val="00186C86"/>
    <w:rsid w:val="0018763C"/>
    <w:rsid w:val="00191189"/>
    <w:rsid w:val="00192232"/>
    <w:rsid w:val="0019251F"/>
    <w:rsid w:val="0019370E"/>
    <w:rsid w:val="0019383C"/>
    <w:rsid w:val="0019499B"/>
    <w:rsid w:val="001950E0"/>
    <w:rsid w:val="00195D62"/>
    <w:rsid w:val="00196A0B"/>
    <w:rsid w:val="001A161F"/>
    <w:rsid w:val="001A2A4E"/>
    <w:rsid w:val="001A4115"/>
    <w:rsid w:val="001A5011"/>
    <w:rsid w:val="001A62B7"/>
    <w:rsid w:val="001A6E68"/>
    <w:rsid w:val="001B17A5"/>
    <w:rsid w:val="001B2361"/>
    <w:rsid w:val="001B4609"/>
    <w:rsid w:val="001B694B"/>
    <w:rsid w:val="001B6CA9"/>
    <w:rsid w:val="001B7E78"/>
    <w:rsid w:val="001C152E"/>
    <w:rsid w:val="001C284F"/>
    <w:rsid w:val="001C295E"/>
    <w:rsid w:val="001C40A6"/>
    <w:rsid w:val="001C552A"/>
    <w:rsid w:val="001C6E62"/>
    <w:rsid w:val="001C6EAA"/>
    <w:rsid w:val="001C7009"/>
    <w:rsid w:val="001C7739"/>
    <w:rsid w:val="001D0366"/>
    <w:rsid w:val="001D0EA7"/>
    <w:rsid w:val="001D1AA5"/>
    <w:rsid w:val="001D361B"/>
    <w:rsid w:val="001D3974"/>
    <w:rsid w:val="001D45A4"/>
    <w:rsid w:val="001D488A"/>
    <w:rsid w:val="001D6830"/>
    <w:rsid w:val="001D7ED3"/>
    <w:rsid w:val="001E125B"/>
    <w:rsid w:val="001E22CE"/>
    <w:rsid w:val="001E2D65"/>
    <w:rsid w:val="001E3642"/>
    <w:rsid w:val="001E3738"/>
    <w:rsid w:val="001F1AFE"/>
    <w:rsid w:val="001F29E6"/>
    <w:rsid w:val="001F32F4"/>
    <w:rsid w:val="001F33A3"/>
    <w:rsid w:val="001F3D1B"/>
    <w:rsid w:val="001F48AD"/>
    <w:rsid w:val="001F53E7"/>
    <w:rsid w:val="00201174"/>
    <w:rsid w:val="00201D51"/>
    <w:rsid w:val="0020200B"/>
    <w:rsid w:val="00202C6E"/>
    <w:rsid w:val="0020354D"/>
    <w:rsid w:val="00204263"/>
    <w:rsid w:val="00204533"/>
    <w:rsid w:val="00206425"/>
    <w:rsid w:val="00211463"/>
    <w:rsid w:val="00212617"/>
    <w:rsid w:val="002130F2"/>
    <w:rsid w:val="002152B1"/>
    <w:rsid w:val="002153B0"/>
    <w:rsid w:val="00215584"/>
    <w:rsid w:val="002161EB"/>
    <w:rsid w:val="00216692"/>
    <w:rsid w:val="002166EB"/>
    <w:rsid w:val="00216A1F"/>
    <w:rsid w:val="002207EF"/>
    <w:rsid w:val="002213B8"/>
    <w:rsid w:val="00222A57"/>
    <w:rsid w:val="0022355C"/>
    <w:rsid w:val="00224110"/>
    <w:rsid w:val="00224449"/>
    <w:rsid w:val="00225707"/>
    <w:rsid w:val="00225D14"/>
    <w:rsid w:val="002274DC"/>
    <w:rsid w:val="0023296A"/>
    <w:rsid w:val="00232B5B"/>
    <w:rsid w:val="00232CDA"/>
    <w:rsid w:val="00234D3F"/>
    <w:rsid w:val="00235CB8"/>
    <w:rsid w:val="00235F32"/>
    <w:rsid w:val="0023624B"/>
    <w:rsid w:val="00236924"/>
    <w:rsid w:val="00236C62"/>
    <w:rsid w:val="002372F4"/>
    <w:rsid w:val="00237867"/>
    <w:rsid w:val="0023790E"/>
    <w:rsid w:val="00240408"/>
    <w:rsid w:val="00240895"/>
    <w:rsid w:val="00240963"/>
    <w:rsid w:val="00240D33"/>
    <w:rsid w:val="0024495D"/>
    <w:rsid w:val="002474C9"/>
    <w:rsid w:val="00247E54"/>
    <w:rsid w:val="00252A78"/>
    <w:rsid w:val="00253027"/>
    <w:rsid w:val="00253D91"/>
    <w:rsid w:val="00253F39"/>
    <w:rsid w:val="00253F5A"/>
    <w:rsid w:val="00254206"/>
    <w:rsid w:val="00255FBD"/>
    <w:rsid w:val="002577B8"/>
    <w:rsid w:val="00257873"/>
    <w:rsid w:val="00260780"/>
    <w:rsid w:val="00260821"/>
    <w:rsid w:val="0026182D"/>
    <w:rsid w:val="00263A08"/>
    <w:rsid w:val="002643CD"/>
    <w:rsid w:val="00265486"/>
    <w:rsid w:val="0026580B"/>
    <w:rsid w:val="00265C71"/>
    <w:rsid w:val="002672BF"/>
    <w:rsid w:val="002678DA"/>
    <w:rsid w:val="002714BD"/>
    <w:rsid w:val="00271A22"/>
    <w:rsid w:val="002753AB"/>
    <w:rsid w:val="00276454"/>
    <w:rsid w:val="002775CB"/>
    <w:rsid w:val="002777DA"/>
    <w:rsid w:val="00277C4D"/>
    <w:rsid w:val="0028079A"/>
    <w:rsid w:val="00283C9A"/>
    <w:rsid w:val="0028697B"/>
    <w:rsid w:val="00290380"/>
    <w:rsid w:val="00290461"/>
    <w:rsid w:val="00293738"/>
    <w:rsid w:val="002945A1"/>
    <w:rsid w:val="002965D0"/>
    <w:rsid w:val="002975D4"/>
    <w:rsid w:val="00297703"/>
    <w:rsid w:val="002A0D12"/>
    <w:rsid w:val="002A15A4"/>
    <w:rsid w:val="002A5867"/>
    <w:rsid w:val="002A5919"/>
    <w:rsid w:val="002A5A25"/>
    <w:rsid w:val="002A6298"/>
    <w:rsid w:val="002A66F7"/>
    <w:rsid w:val="002A7B4A"/>
    <w:rsid w:val="002B0B75"/>
    <w:rsid w:val="002B3FD2"/>
    <w:rsid w:val="002B47C0"/>
    <w:rsid w:val="002B49C6"/>
    <w:rsid w:val="002B534A"/>
    <w:rsid w:val="002B5D06"/>
    <w:rsid w:val="002C058E"/>
    <w:rsid w:val="002C1641"/>
    <w:rsid w:val="002C1A53"/>
    <w:rsid w:val="002C1D31"/>
    <w:rsid w:val="002C1FFB"/>
    <w:rsid w:val="002C292C"/>
    <w:rsid w:val="002C323D"/>
    <w:rsid w:val="002C3C8E"/>
    <w:rsid w:val="002C3DD1"/>
    <w:rsid w:val="002C4908"/>
    <w:rsid w:val="002C52DD"/>
    <w:rsid w:val="002C56BE"/>
    <w:rsid w:val="002C5BDF"/>
    <w:rsid w:val="002C6B8F"/>
    <w:rsid w:val="002C6C31"/>
    <w:rsid w:val="002C70F4"/>
    <w:rsid w:val="002C7157"/>
    <w:rsid w:val="002C7482"/>
    <w:rsid w:val="002C7BC0"/>
    <w:rsid w:val="002C7FCE"/>
    <w:rsid w:val="002D153D"/>
    <w:rsid w:val="002D164B"/>
    <w:rsid w:val="002D2315"/>
    <w:rsid w:val="002D4097"/>
    <w:rsid w:val="002D43DA"/>
    <w:rsid w:val="002D6913"/>
    <w:rsid w:val="002D6A60"/>
    <w:rsid w:val="002D728C"/>
    <w:rsid w:val="002D7934"/>
    <w:rsid w:val="002D7FCD"/>
    <w:rsid w:val="002E0220"/>
    <w:rsid w:val="002E0B48"/>
    <w:rsid w:val="002E1115"/>
    <w:rsid w:val="002E146D"/>
    <w:rsid w:val="002E41B1"/>
    <w:rsid w:val="002E43DF"/>
    <w:rsid w:val="002E49F8"/>
    <w:rsid w:val="002E4BE4"/>
    <w:rsid w:val="002E501E"/>
    <w:rsid w:val="002E6A03"/>
    <w:rsid w:val="002F072B"/>
    <w:rsid w:val="002F1159"/>
    <w:rsid w:val="002F11C7"/>
    <w:rsid w:val="002F3FF1"/>
    <w:rsid w:val="002F4AE6"/>
    <w:rsid w:val="002F7650"/>
    <w:rsid w:val="002F7BD0"/>
    <w:rsid w:val="003035DE"/>
    <w:rsid w:val="00303C10"/>
    <w:rsid w:val="003051CF"/>
    <w:rsid w:val="003051EE"/>
    <w:rsid w:val="00305400"/>
    <w:rsid w:val="0030617B"/>
    <w:rsid w:val="0031049D"/>
    <w:rsid w:val="00311712"/>
    <w:rsid w:val="00311810"/>
    <w:rsid w:val="00311EF5"/>
    <w:rsid w:val="00311F37"/>
    <w:rsid w:val="00313020"/>
    <w:rsid w:val="0031393C"/>
    <w:rsid w:val="00313CF6"/>
    <w:rsid w:val="003159DC"/>
    <w:rsid w:val="00320165"/>
    <w:rsid w:val="00322DA3"/>
    <w:rsid w:val="00323553"/>
    <w:rsid w:val="00323837"/>
    <w:rsid w:val="00323B6C"/>
    <w:rsid w:val="003267B0"/>
    <w:rsid w:val="003267B4"/>
    <w:rsid w:val="00326AA4"/>
    <w:rsid w:val="003275B8"/>
    <w:rsid w:val="003277C3"/>
    <w:rsid w:val="003318C6"/>
    <w:rsid w:val="00333C32"/>
    <w:rsid w:val="003347D1"/>
    <w:rsid w:val="003356B8"/>
    <w:rsid w:val="00336159"/>
    <w:rsid w:val="00336478"/>
    <w:rsid w:val="00336A84"/>
    <w:rsid w:val="003409BC"/>
    <w:rsid w:val="003412E6"/>
    <w:rsid w:val="00342F20"/>
    <w:rsid w:val="00345FD9"/>
    <w:rsid w:val="003466FA"/>
    <w:rsid w:val="00347697"/>
    <w:rsid w:val="00350508"/>
    <w:rsid w:val="003505F4"/>
    <w:rsid w:val="00350753"/>
    <w:rsid w:val="00350D19"/>
    <w:rsid w:val="0035124F"/>
    <w:rsid w:val="0035137C"/>
    <w:rsid w:val="00351D2A"/>
    <w:rsid w:val="00351FD4"/>
    <w:rsid w:val="003520E2"/>
    <w:rsid w:val="00353AF6"/>
    <w:rsid w:val="00354AE9"/>
    <w:rsid w:val="00355CF8"/>
    <w:rsid w:val="00360865"/>
    <w:rsid w:val="00360BC8"/>
    <w:rsid w:val="00360D3E"/>
    <w:rsid w:val="0036339F"/>
    <w:rsid w:val="00363F04"/>
    <w:rsid w:val="003643AB"/>
    <w:rsid w:val="0036565C"/>
    <w:rsid w:val="00365D12"/>
    <w:rsid w:val="00366F99"/>
    <w:rsid w:val="00367425"/>
    <w:rsid w:val="00367E88"/>
    <w:rsid w:val="00370704"/>
    <w:rsid w:val="00370F98"/>
    <w:rsid w:val="00371B89"/>
    <w:rsid w:val="003727E4"/>
    <w:rsid w:val="0037387C"/>
    <w:rsid w:val="00373A44"/>
    <w:rsid w:val="00373FCA"/>
    <w:rsid w:val="0037414D"/>
    <w:rsid w:val="00375180"/>
    <w:rsid w:val="003751C2"/>
    <w:rsid w:val="003756AB"/>
    <w:rsid w:val="00381317"/>
    <w:rsid w:val="00382266"/>
    <w:rsid w:val="00382C02"/>
    <w:rsid w:val="0038413A"/>
    <w:rsid w:val="003861FE"/>
    <w:rsid w:val="00386754"/>
    <w:rsid w:val="00386BF3"/>
    <w:rsid w:val="00391FAB"/>
    <w:rsid w:val="00392B2A"/>
    <w:rsid w:val="0039332B"/>
    <w:rsid w:val="003941B5"/>
    <w:rsid w:val="00394EED"/>
    <w:rsid w:val="003950E8"/>
    <w:rsid w:val="00397B91"/>
    <w:rsid w:val="003A14F3"/>
    <w:rsid w:val="003A1D4C"/>
    <w:rsid w:val="003A2008"/>
    <w:rsid w:val="003A2752"/>
    <w:rsid w:val="003A2AA0"/>
    <w:rsid w:val="003A2C6B"/>
    <w:rsid w:val="003A30E7"/>
    <w:rsid w:val="003A3629"/>
    <w:rsid w:val="003A4070"/>
    <w:rsid w:val="003A4AC5"/>
    <w:rsid w:val="003A6465"/>
    <w:rsid w:val="003A64A4"/>
    <w:rsid w:val="003A6CE0"/>
    <w:rsid w:val="003A70F4"/>
    <w:rsid w:val="003A7B1B"/>
    <w:rsid w:val="003B0666"/>
    <w:rsid w:val="003B2BC6"/>
    <w:rsid w:val="003B3985"/>
    <w:rsid w:val="003B442F"/>
    <w:rsid w:val="003B6F4F"/>
    <w:rsid w:val="003B7041"/>
    <w:rsid w:val="003C153D"/>
    <w:rsid w:val="003C1CDE"/>
    <w:rsid w:val="003C263D"/>
    <w:rsid w:val="003C27A5"/>
    <w:rsid w:val="003C3488"/>
    <w:rsid w:val="003C47DC"/>
    <w:rsid w:val="003C672D"/>
    <w:rsid w:val="003C7023"/>
    <w:rsid w:val="003D0937"/>
    <w:rsid w:val="003D2A99"/>
    <w:rsid w:val="003D2FA7"/>
    <w:rsid w:val="003D39D8"/>
    <w:rsid w:val="003D3EBE"/>
    <w:rsid w:val="003D4B46"/>
    <w:rsid w:val="003D4E29"/>
    <w:rsid w:val="003D57F1"/>
    <w:rsid w:val="003E3CEB"/>
    <w:rsid w:val="003E3F6D"/>
    <w:rsid w:val="003E6690"/>
    <w:rsid w:val="003F16AC"/>
    <w:rsid w:val="003F1962"/>
    <w:rsid w:val="003F289C"/>
    <w:rsid w:val="003F32F2"/>
    <w:rsid w:val="003F503C"/>
    <w:rsid w:val="003F5D74"/>
    <w:rsid w:val="003F60AB"/>
    <w:rsid w:val="003F6952"/>
    <w:rsid w:val="003F7541"/>
    <w:rsid w:val="00400ED2"/>
    <w:rsid w:val="00404249"/>
    <w:rsid w:val="00405747"/>
    <w:rsid w:val="00405AAB"/>
    <w:rsid w:val="00406CCE"/>
    <w:rsid w:val="00406F66"/>
    <w:rsid w:val="004108F6"/>
    <w:rsid w:val="004122BC"/>
    <w:rsid w:val="004130CF"/>
    <w:rsid w:val="004134E7"/>
    <w:rsid w:val="0041573E"/>
    <w:rsid w:val="00417AFF"/>
    <w:rsid w:val="00417E86"/>
    <w:rsid w:val="00420323"/>
    <w:rsid w:val="00420715"/>
    <w:rsid w:val="0042096D"/>
    <w:rsid w:val="00423323"/>
    <w:rsid w:val="004258EF"/>
    <w:rsid w:val="00425CA2"/>
    <w:rsid w:val="00426BD8"/>
    <w:rsid w:val="00426C07"/>
    <w:rsid w:val="00433A02"/>
    <w:rsid w:val="00434D81"/>
    <w:rsid w:val="00434E6A"/>
    <w:rsid w:val="00436A10"/>
    <w:rsid w:val="004371DA"/>
    <w:rsid w:val="004426DA"/>
    <w:rsid w:val="00442EA4"/>
    <w:rsid w:val="0044313A"/>
    <w:rsid w:val="0044391E"/>
    <w:rsid w:val="004457C5"/>
    <w:rsid w:val="004473FA"/>
    <w:rsid w:val="004515EA"/>
    <w:rsid w:val="00452117"/>
    <w:rsid w:val="00453DAF"/>
    <w:rsid w:val="00453E40"/>
    <w:rsid w:val="004542D4"/>
    <w:rsid w:val="004544BD"/>
    <w:rsid w:val="00454AB4"/>
    <w:rsid w:val="00454F74"/>
    <w:rsid w:val="00456F4D"/>
    <w:rsid w:val="00457395"/>
    <w:rsid w:val="00457CA2"/>
    <w:rsid w:val="00460160"/>
    <w:rsid w:val="004605D7"/>
    <w:rsid w:val="00460FB4"/>
    <w:rsid w:val="00461E62"/>
    <w:rsid w:val="00462CA6"/>
    <w:rsid w:val="00463E45"/>
    <w:rsid w:val="00467896"/>
    <w:rsid w:val="00470F9F"/>
    <w:rsid w:val="0047547A"/>
    <w:rsid w:val="004760C7"/>
    <w:rsid w:val="004779DF"/>
    <w:rsid w:val="00482D31"/>
    <w:rsid w:val="00484E2E"/>
    <w:rsid w:val="0048521A"/>
    <w:rsid w:val="00486EE3"/>
    <w:rsid w:val="00494D32"/>
    <w:rsid w:val="00494FA5"/>
    <w:rsid w:val="0049641F"/>
    <w:rsid w:val="00496794"/>
    <w:rsid w:val="004968A2"/>
    <w:rsid w:val="0049707D"/>
    <w:rsid w:val="004A01A6"/>
    <w:rsid w:val="004A07D1"/>
    <w:rsid w:val="004A13CC"/>
    <w:rsid w:val="004A351B"/>
    <w:rsid w:val="004A3FD9"/>
    <w:rsid w:val="004A41B9"/>
    <w:rsid w:val="004A43F7"/>
    <w:rsid w:val="004A4730"/>
    <w:rsid w:val="004A5454"/>
    <w:rsid w:val="004A54F6"/>
    <w:rsid w:val="004A5F35"/>
    <w:rsid w:val="004A60F9"/>
    <w:rsid w:val="004A7800"/>
    <w:rsid w:val="004A7E1B"/>
    <w:rsid w:val="004B02E8"/>
    <w:rsid w:val="004B2175"/>
    <w:rsid w:val="004B2392"/>
    <w:rsid w:val="004B397D"/>
    <w:rsid w:val="004B40B8"/>
    <w:rsid w:val="004B70CC"/>
    <w:rsid w:val="004B7266"/>
    <w:rsid w:val="004B7368"/>
    <w:rsid w:val="004B77EB"/>
    <w:rsid w:val="004B7800"/>
    <w:rsid w:val="004C01DA"/>
    <w:rsid w:val="004C1024"/>
    <w:rsid w:val="004C2BC2"/>
    <w:rsid w:val="004C33F1"/>
    <w:rsid w:val="004C3995"/>
    <w:rsid w:val="004C3F1F"/>
    <w:rsid w:val="004C4320"/>
    <w:rsid w:val="004C4765"/>
    <w:rsid w:val="004C4B87"/>
    <w:rsid w:val="004C79E3"/>
    <w:rsid w:val="004D0491"/>
    <w:rsid w:val="004D06A9"/>
    <w:rsid w:val="004D10B3"/>
    <w:rsid w:val="004D17C2"/>
    <w:rsid w:val="004D2117"/>
    <w:rsid w:val="004D2B8D"/>
    <w:rsid w:val="004D3C43"/>
    <w:rsid w:val="004D4903"/>
    <w:rsid w:val="004D4992"/>
    <w:rsid w:val="004D56FD"/>
    <w:rsid w:val="004D6C47"/>
    <w:rsid w:val="004E0FC5"/>
    <w:rsid w:val="004E197F"/>
    <w:rsid w:val="004E230C"/>
    <w:rsid w:val="004E3799"/>
    <w:rsid w:val="004E561D"/>
    <w:rsid w:val="004E6447"/>
    <w:rsid w:val="004E725B"/>
    <w:rsid w:val="004E78EB"/>
    <w:rsid w:val="004E7CD7"/>
    <w:rsid w:val="004E7F96"/>
    <w:rsid w:val="004F010C"/>
    <w:rsid w:val="004F05AE"/>
    <w:rsid w:val="004F0E60"/>
    <w:rsid w:val="004F222C"/>
    <w:rsid w:val="004F2BC5"/>
    <w:rsid w:val="004F4C65"/>
    <w:rsid w:val="004F5C39"/>
    <w:rsid w:val="004F6117"/>
    <w:rsid w:val="004F62B4"/>
    <w:rsid w:val="004F6467"/>
    <w:rsid w:val="004F6519"/>
    <w:rsid w:val="004F6B63"/>
    <w:rsid w:val="004F7A42"/>
    <w:rsid w:val="0050033F"/>
    <w:rsid w:val="00500507"/>
    <w:rsid w:val="00500629"/>
    <w:rsid w:val="0050103D"/>
    <w:rsid w:val="00503CDE"/>
    <w:rsid w:val="00504366"/>
    <w:rsid w:val="005072CA"/>
    <w:rsid w:val="005074CA"/>
    <w:rsid w:val="005108E3"/>
    <w:rsid w:val="00511E31"/>
    <w:rsid w:val="005126BA"/>
    <w:rsid w:val="005130DE"/>
    <w:rsid w:val="005136BE"/>
    <w:rsid w:val="005155CB"/>
    <w:rsid w:val="00516EFB"/>
    <w:rsid w:val="00517C78"/>
    <w:rsid w:val="00520005"/>
    <w:rsid w:val="00521670"/>
    <w:rsid w:val="00521A93"/>
    <w:rsid w:val="00521ACC"/>
    <w:rsid w:val="005232E4"/>
    <w:rsid w:val="00524EB6"/>
    <w:rsid w:val="00525097"/>
    <w:rsid w:val="00525151"/>
    <w:rsid w:val="00525C96"/>
    <w:rsid w:val="00525E24"/>
    <w:rsid w:val="005264EA"/>
    <w:rsid w:val="0052696D"/>
    <w:rsid w:val="00526E61"/>
    <w:rsid w:val="00527344"/>
    <w:rsid w:val="005275A6"/>
    <w:rsid w:val="00527EEE"/>
    <w:rsid w:val="00530375"/>
    <w:rsid w:val="00530C98"/>
    <w:rsid w:val="005310C7"/>
    <w:rsid w:val="005311FC"/>
    <w:rsid w:val="00533EAC"/>
    <w:rsid w:val="005358D3"/>
    <w:rsid w:val="00536AA7"/>
    <w:rsid w:val="00537AD9"/>
    <w:rsid w:val="0054186E"/>
    <w:rsid w:val="0054305A"/>
    <w:rsid w:val="0054312E"/>
    <w:rsid w:val="005468F7"/>
    <w:rsid w:val="00546C87"/>
    <w:rsid w:val="005478C2"/>
    <w:rsid w:val="00547D0F"/>
    <w:rsid w:val="00551BA3"/>
    <w:rsid w:val="00553CCD"/>
    <w:rsid w:val="00554385"/>
    <w:rsid w:val="00554622"/>
    <w:rsid w:val="0055477E"/>
    <w:rsid w:val="00554860"/>
    <w:rsid w:val="00555B08"/>
    <w:rsid w:val="005566AE"/>
    <w:rsid w:val="00556B1C"/>
    <w:rsid w:val="00556BD3"/>
    <w:rsid w:val="00561836"/>
    <w:rsid w:val="00562532"/>
    <w:rsid w:val="005625F2"/>
    <w:rsid w:val="005655E0"/>
    <w:rsid w:val="005678E3"/>
    <w:rsid w:val="00570070"/>
    <w:rsid w:val="005707FE"/>
    <w:rsid w:val="00570D05"/>
    <w:rsid w:val="00571C43"/>
    <w:rsid w:val="0057391F"/>
    <w:rsid w:val="00575B2D"/>
    <w:rsid w:val="005764CD"/>
    <w:rsid w:val="00577D89"/>
    <w:rsid w:val="0058025A"/>
    <w:rsid w:val="005805EE"/>
    <w:rsid w:val="0058265F"/>
    <w:rsid w:val="0058283D"/>
    <w:rsid w:val="0058510D"/>
    <w:rsid w:val="0058526A"/>
    <w:rsid w:val="005855A3"/>
    <w:rsid w:val="0058580C"/>
    <w:rsid w:val="00586257"/>
    <w:rsid w:val="00586555"/>
    <w:rsid w:val="00587A1A"/>
    <w:rsid w:val="00590205"/>
    <w:rsid w:val="0059160C"/>
    <w:rsid w:val="00594EAA"/>
    <w:rsid w:val="00594F9F"/>
    <w:rsid w:val="0059548D"/>
    <w:rsid w:val="00597DDC"/>
    <w:rsid w:val="005A03B7"/>
    <w:rsid w:val="005A10BA"/>
    <w:rsid w:val="005A1E2D"/>
    <w:rsid w:val="005A20D6"/>
    <w:rsid w:val="005A2851"/>
    <w:rsid w:val="005A4538"/>
    <w:rsid w:val="005A4774"/>
    <w:rsid w:val="005A54F8"/>
    <w:rsid w:val="005A59B5"/>
    <w:rsid w:val="005A70A6"/>
    <w:rsid w:val="005A7DD3"/>
    <w:rsid w:val="005B0F28"/>
    <w:rsid w:val="005B1A04"/>
    <w:rsid w:val="005B279E"/>
    <w:rsid w:val="005B3AA3"/>
    <w:rsid w:val="005B44A1"/>
    <w:rsid w:val="005B5005"/>
    <w:rsid w:val="005B725E"/>
    <w:rsid w:val="005B7815"/>
    <w:rsid w:val="005B7A61"/>
    <w:rsid w:val="005C1733"/>
    <w:rsid w:val="005C1829"/>
    <w:rsid w:val="005C2350"/>
    <w:rsid w:val="005C2CA6"/>
    <w:rsid w:val="005C2E37"/>
    <w:rsid w:val="005C315B"/>
    <w:rsid w:val="005C331C"/>
    <w:rsid w:val="005C425C"/>
    <w:rsid w:val="005C7732"/>
    <w:rsid w:val="005D0719"/>
    <w:rsid w:val="005D17D0"/>
    <w:rsid w:val="005D26F2"/>
    <w:rsid w:val="005D300F"/>
    <w:rsid w:val="005D5456"/>
    <w:rsid w:val="005D589E"/>
    <w:rsid w:val="005D66AB"/>
    <w:rsid w:val="005D6E7A"/>
    <w:rsid w:val="005D7D05"/>
    <w:rsid w:val="005E0EBD"/>
    <w:rsid w:val="005E3A40"/>
    <w:rsid w:val="005E52A8"/>
    <w:rsid w:val="005E5537"/>
    <w:rsid w:val="005E5A4A"/>
    <w:rsid w:val="005E6D66"/>
    <w:rsid w:val="005E734C"/>
    <w:rsid w:val="005F2B6D"/>
    <w:rsid w:val="005F2C01"/>
    <w:rsid w:val="005F321E"/>
    <w:rsid w:val="005F5B56"/>
    <w:rsid w:val="005F6278"/>
    <w:rsid w:val="005F7596"/>
    <w:rsid w:val="006020EC"/>
    <w:rsid w:val="00603C25"/>
    <w:rsid w:val="006045E0"/>
    <w:rsid w:val="00604EED"/>
    <w:rsid w:val="0060573B"/>
    <w:rsid w:val="00605D9A"/>
    <w:rsid w:val="00605EEE"/>
    <w:rsid w:val="00607445"/>
    <w:rsid w:val="0060791A"/>
    <w:rsid w:val="00607D77"/>
    <w:rsid w:val="00610792"/>
    <w:rsid w:val="00610E84"/>
    <w:rsid w:val="0061100E"/>
    <w:rsid w:val="00611054"/>
    <w:rsid w:val="00612F6B"/>
    <w:rsid w:val="0061319E"/>
    <w:rsid w:val="00614D11"/>
    <w:rsid w:val="00616FDB"/>
    <w:rsid w:val="00617570"/>
    <w:rsid w:val="00617A01"/>
    <w:rsid w:val="00617F2C"/>
    <w:rsid w:val="00621264"/>
    <w:rsid w:val="00621E9F"/>
    <w:rsid w:val="0062426A"/>
    <w:rsid w:val="006244AF"/>
    <w:rsid w:val="00624634"/>
    <w:rsid w:val="00625204"/>
    <w:rsid w:val="006252E1"/>
    <w:rsid w:val="0062583E"/>
    <w:rsid w:val="00627398"/>
    <w:rsid w:val="006274DB"/>
    <w:rsid w:val="00630B32"/>
    <w:rsid w:val="00630FF8"/>
    <w:rsid w:val="006318E0"/>
    <w:rsid w:val="006334B1"/>
    <w:rsid w:val="00633A60"/>
    <w:rsid w:val="00633D0C"/>
    <w:rsid w:val="0063451D"/>
    <w:rsid w:val="00640079"/>
    <w:rsid w:val="00641B73"/>
    <w:rsid w:val="006440B6"/>
    <w:rsid w:val="0064466F"/>
    <w:rsid w:val="0064477D"/>
    <w:rsid w:val="00644D52"/>
    <w:rsid w:val="00645774"/>
    <w:rsid w:val="00646A46"/>
    <w:rsid w:val="006475EB"/>
    <w:rsid w:val="00650744"/>
    <w:rsid w:val="0065081B"/>
    <w:rsid w:val="00651062"/>
    <w:rsid w:val="00651B54"/>
    <w:rsid w:val="00651C00"/>
    <w:rsid w:val="00652DE7"/>
    <w:rsid w:val="00654F17"/>
    <w:rsid w:val="006575B6"/>
    <w:rsid w:val="006579BE"/>
    <w:rsid w:val="0066043F"/>
    <w:rsid w:val="00662BA4"/>
    <w:rsid w:val="00663A9A"/>
    <w:rsid w:val="00663B0E"/>
    <w:rsid w:val="00664CE5"/>
    <w:rsid w:val="006657E1"/>
    <w:rsid w:val="00665DF6"/>
    <w:rsid w:val="00666C15"/>
    <w:rsid w:val="0066783C"/>
    <w:rsid w:val="00667F7E"/>
    <w:rsid w:val="00671998"/>
    <w:rsid w:val="00671C38"/>
    <w:rsid w:val="00672292"/>
    <w:rsid w:val="00672A3E"/>
    <w:rsid w:val="006744E5"/>
    <w:rsid w:val="0067526E"/>
    <w:rsid w:val="0067544F"/>
    <w:rsid w:val="006762F3"/>
    <w:rsid w:val="00677144"/>
    <w:rsid w:val="00677A41"/>
    <w:rsid w:val="006812BA"/>
    <w:rsid w:val="006819CA"/>
    <w:rsid w:val="006846E2"/>
    <w:rsid w:val="00685731"/>
    <w:rsid w:val="00685892"/>
    <w:rsid w:val="00685F1C"/>
    <w:rsid w:val="006861F4"/>
    <w:rsid w:val="006864B6"/>
    <w:rsid w:val="00686E3E"/>
    <w:rsid w:val="00686EBC"/>
    <w:rsid w:val="006877D9"/>
    <w:rsid w:val="00690326"/>
    <w:rsid w:val="00690D00"/>
    <w:rsid w:val="00691327"/>
    <w:rsid w:val="0069210C"/>
    <w:rsid w:val="0069264A"/>
    <w:rsid w:val="00692F86"/>
    <w:rsid w:val="006933BA"/>
    <w:rsid w:val="00695F08"/>
    <w:rsid w:val="006961D9"/>
    <w:rsid w:val="006A08E8"/>
    <w:rsid w:val="006A09AA"/>
    <w:rsid w:val="006A0B3C"/>
    <w:rsid w:val="006A266E"/>
    <w:rsid w:val="006A336D"/>
    <w:rsid w:val="006A4C7D"/>
    <w:rsid w:val="006A5400"/>
    <w:rsid w:val="006A68EC"/>
    <w:rsid w:val="006B0813"/>
    <w:rsid w:val="006B17CE"/>
    <w:rsid w:val="006B21AE"/>
    <w:rsid w:val="006B29B5"/>
    <w:rsid w:val="006B38AF"/>
    <w:rsid w:val="006B3B05"/>
    <w:rsid w:val="006B3C1A"/>
    <w:rsid w:val="006B4047"/>
    <w:rsid w:val="006B4683"/>
    <w:rsid w:val="006B50FB"/>
    <w:rsid w:val="006B7FD4"/>
    <w:rsid w:val="006C1148"/>
    <w:rsid w:val="006C11E3"/>
    <w:rsid w:val="006C1532"/>
    <w:rsid w:val="006C19F8"/>
    <w:rsid w:val="006C210D"/>
    <w:rsid w:val="006C25E7"/>
    <w:rsid w:val="006C28DA"/>
    <w:rsid w:val="006C2F25"/>
    <w:rsid w:val="006C38EC"/>
    <w:rsid w:val="006C3C93"/>
    <w:rsid w:val="006C4D0E"/>
    <w:rsid w:val="006C5DDF"/>
    <w:rsid w:val="006C626A"/>
    <w:rsid w:val="006D082C"/>
    <w:rsid w:val="006D12DB"/>
    <w:rsid w:val="006D41FF"/>
    <w:rsid w:val="006D4750"/>
    <w:rsid w:val="006D53F6"/>
    <w:rsid w:val="006D5F1B"/>
    <w:rsid w:val="006D77E5"/>
    <w:rsid w:val="006E0551"/>
    <w:rsid w:val="006E2D4D"/>
    <w:rsid w:val="006E3602"/>
    <w:rsid w:val="006E597F"/>
    <w:rsid w:val="006E670C"/>
    <w:rsid w:val="006E7806"/>
    <w:rsid w:val="006F06C4"/>
    <w:rsid w:val="006F19B7"/>
    <w:rsid w:val="006F28F6"/>
    <w:rsid w:val="006F3F89"/>
    <w:rsid w:val="006F4772"/>
    <w:rsid w:val="006F484C"/>
    <w:rsid w:val="006F5C5D"/>
    <w:rsid w:val="00700BB4"/>
    <w:rsid w:val="007010C6"/>
    <w:rsid w:val="0070138A"/>
    <w:rsid w:val="007015CC"/>
    <w:rsid w:val="007024DC"/>
    <w:rsid w:val="007025E8"/>
    <w:rsid w:val="007038CF"/>
    <w:rsid w:val="00703A2A"/>
    <w:rsid w:val="00703FC7"/>
    <w:rsid w:val="007041DF"/>
    <w:rsid w:val="00704EB4"/>
    <w:rsid w:val="0070529B"/>
    <w:rsid w:val="00706019"/>
    <w:rsid w:val="00710F04"/>
    <w:rsid w:val="007122B6"/>
    <w:rsid w:val="00713354"/>
    <w:rsid w:val="00713FB0"/>
    <w:rsid w:val="00714DD1"/>
    <w:rsid w:val="00714E9A"/>
    <w:rsid w:val="0071604C"/>
    <w:rsid w:val="0071763B"/>
    <w:rsid w:val="00717E13"/>
    <w:rsid w:val="007208A5"/>
    <w:rsid w:val="007218D9"/>
    <w:rsid w:val="007225D1"/>
    <w:rsid w:val="00722613"/>
    <w:rsid w:val="007233BE"/>
    <w:rsid w:val="007238FC"/>
    <w:rsid w:val="00727C05"/>
    <w:rsid w:val="0073015C"/>
    <w:rsid w:val="007308C3"/>
    <w:rsid w:val="00730A3B"/>
    <w:rsid w:val="00731205"/>
    <w:rsid w:val="00731C92"/>
    <w:rsid w:val="00732660"/>
    <w:rsid w:val="007326D1"/>
    <w:rsid w:val="007328AD"/>
    <w:rsid w:val="00733014"/>
    <w:rsid w:val="007345D8"/>
    <w:rsid w:val="00735258"/>
    <w:rsid w:val="007356BC"/>
    <w:rsid w:val="0073579A"/>
    <w:rsid w:val="007358F0"/>
    <w:rsid w:val="007359CD"/>
    <w:rsid w:val="00736B72"/>
    <w:rsid w:val="00736E7C"/>
    <w:rsid w:val="00736E89"/>
    <w:rsid w:val="00741173"/>
    <w:rsid w:val="00741350"/>
    <w:rsid w:val="007417E0"/>
    <w:rsid w:val="00742117"/>
    <w:rsid w:val="00742CA7"/>
    <w:rsid w:val="00744958"/>
    <w:rsid w:val="00746245"/>
    <w:rsid w:val="00746937"/>
    <w:rsid w:val="00751348"/>
    <w:rsid w:val="0075147D"/>
    <w:rsid w:val="00751B52"/>
    <w:rsid w:val="00752E01"/>
    <w:rsid w:val="007564CD"/>
    <w:rsid w:val="00756E42"/>
    <w:rsid w:val="00760149"/>
    <w:rsid w:val="00760894"/>
    <w:rsid w:val="00760C2E"/>
    <w:rsid w:val="007637B7"/>
    <w:rsid w:val="00763E97"/>
    <w:rsid w:val="00767243"/>
    <w:rsid w:val="00767CB1"/>
    <w:rsid w:val="00770471"/>
    <w:rsid w:val="00770E69"/>
    <w:rsid w:val="00771EF8"/>
    <w:rsid w:val="007742D9"/>
    <w:rsid w:val="007767E6"/>
    <w:rsid w:val="00777DB0"/>
    <w:rsid w:val="0078107A"/>
    <w:rsid w:val="007813A1"/>
    <w:rsid w:val="00781C09"/>
    <w:rsid w:val="00781C74"/>
    <w:rsid w:val="00781CC6"/>
    <w:rsid w:val="00781E08"/>
    <w:rsid w:val="007827A2"/>
    <w:rsid w:val="00783561"/>
    <w:rsid w:val="00783AB3"/>
    <w:rsid w:val="00784A61"/>
    <w:rsid w:val="00785B65"/>
    <w:rsid w:val="00787880"/>
    <w:rsid w:val="007913A9"/>
    <w:rsid w:val="007917A0"/>
    <w:rsid w:val="00791A46"/>
    <w:rsid w:val="00794A93"/>
    <w:rsid w:val="00794E4B"/>
    <w:rsid w:val="0079531B"/>
    <w:rsid w:val="00795E56"/>
    <w:rsid w:val="00796692"/>
    <w:rsid w:val="007A2E2D"/>
    <w:rsid w:val="007A303B"/>
    <w:rsid w:val="007A32EE"/>
    <w:rsid w:val="007A3322"/>
    <w:rsid w:val="007A54F8"/>
    <w:rsid w:val="007A56F4"/>
    <w:rsid w:val="007A5A2F"/>
    <w:rsid w:val="007A5AA7"/>
    <w:rsid w:val="007A7A2D"/>
    <w:rsid w:val="007A7B9F"/>
    <w:rsid w:val="007B11DC"/>
    <w:rsid w:val="007B1E9B"/>
    <w:rsid w:val="007B32FC"/>
    <w:rsid w:val="007B3DB1"/>
    <w:rsid w:val="007B3DC3"/>
    <w:rsid w:val="007B4B3B"/>
    <w:rsid w:val="007B4E80"/>
    <w:rsid w:val="007B5C9B"/>
    <w:rsid w:val="007B7365"/>
    <w:rsid w:val="007C0371"/>
    <w:rsid w:val="007C09D8"/>
    <w:rsid w:val="007C1882"/>
    <w:rsid w:val="007C31A4"/>
    <w:rsid w:val="007C32E4"/>
    <w:rsid w:val="007C3A70"/>
    <w:rsid w:val="007C4702"/>
    <w:rsid w:val="007C6522"/>
    <w:rsid w:val="007C6736"/>
    <w:rsid w:val="007C6F24"/>
    <w:rsid w:val="007C708B"/>
    <w:rsid w:val="007C7388"/>
    <w:rsid w:val="007D1DE2"/>
    <w:rsid w:val="007D20DD"/>
    <w:rsid w:val="007D42FB"/>
    <w:rsid w:val="007D43CA"/>
    <w:rsid w:val="007D532A"/>
    <w:rsid w:val="007D6091"/>
    <w:rsid w:val="007D7A17"/>
    <w:rsid w:val="007E041C"/>
    <w:rsid w:val="007E0B28"/>
    <w:rsid w:val="007E1DE1"/>
    <w:rsid w:val="007E2579"/>
    <w:rsid w:val="007E2DDC"/>
    <w:rsid w:val="007E2EC2"/>
    <w:rsid w:val="007E3629"/>
    <w:rsid w:val="007E3BDD"/>
    <w:rsid w:val="007E63C9"/>
    <w:rsid w:val="007E6BA6"/>
    <w:rsid w:val="007E6F65"/>
    <w:rsid w:val="007E7820"/>
    <w:rsid w:val="007E7B7F"/>
    <w:rsid w:val="007E7FCD"/>
    <w:rsid w:val="007F0363"/>
    <w:rsid w:val="007F0E27"/>
    <w:rsid w:val="007F1A4A"/>
    <w:rsid w:val="007F1C82"/>
    <w:rsid w:val="007F773B"/>
    <w:rsid w:val="00800854"/>
    <w:rsid w:val="008012DE"/>
    <w:rsid w:val="008023D9"/>
    <w:rsid w:val="008028AD"/>
    <w:rsid w:val="00802AD4"/>
    <w:rsid w:val="00803A40"/>
    <w:rsid w:val="00804BBC"/>
    <w:rsid w:val="008052B7"/>
    <w:rsid w:val="0080538D"/>
    <w:rsid w:val="00805482"/>
    <w:rsid w:val="0080584D"/>
    <w:rsid w:val="008062EB"/>
    <w:rsid w:val="008069B7"/>
    <w:rsid w:val="00806B94"/>
    <w:rsid w:val="00806BF9"/>
    <w:rsid w:val="0080707C"/>
    <w:rsid w:val="00807253"/>
    <w:rsid w:val="008108B1"/>
    <w:rsid w:val="0081283A"/>
    <w:rsid w:val="00812DDE"/>
    <w:rsid w:val="00814BDF"/>
    <w:rsid w:val="00814EA3"/>
    <w:rsid w:val="00816DBD"/>
    <w:rsid w:val="008170E6"/>
    <w:rsid w:val="00822E1E"/>
    <w:rsid w:val="0082555D"/>
    <w:rsid w:val="008255D8"/>
    <w:rsid w:val="00825A32"/>
    <w:rsid w:val="00825DA0"/>
    <w:rsid w:val="008266F3"/>
    <w:rsid w:val="00826A34"/>
    <w:rsid w:val="00826BF7"/>
    <w:rsid w:val="0082719C"/>
    <w:rsid w:val="00827321"/>
    <w:rsid w:val="00827C20"/>
    <w:rsid w:val="008334B7"/>
    <w:rsid w:val="0083377D"/>
    <w:rsid w:val="00834F4C"/>
    <w:rsid w:val="0083549B"/>
    <w:rsid w:val="008357B2"/>
    <w:rsid w:val="00835F76"/>
    <w:rsid w:val="00836010"/>
    <w:rsid w:val="00836350"/>
    <w:rsid w:val="0083701F"/>
    <w:rsid w:val="0083770B"/>
    <w:rsid w:val="00837CA9"/>
    <w:rsid w:val="0084034D"/>
    <w:rsid w:val="0084134D"/>
    <w:rsid w:val="00841C36"/>
    <w:rsid w:val="00843E1A"/>
    <w:rsid w:val="00846102"/>
    <w:rsid w:val="008462BB"/>
    <w:rsid w:val="008474A0"/>
    <w:rsid w:val="00847936"/>
    <w:rsid w:val="00847985"/>
    <w:rsid w:val="00850CC6"/>
    <w:rsid w:val="00850EDE"/>
    <w:rsid w:val="0085290D"/>
    <w:rsid w:val="00855F1D"/>
    <w:rsid w:val="008572AA"/>
    <w:rsid w:val="008572E0"/>
    <w:rsid w:val="00857D5E"/>
    <w:rsid w:val="00857D7C"/>
    <w:rsid w:val="00857F51"/>
    <w:rsid w:val="0086202D"/>
    <w:rsid w:val="008636A8"/>
    <w:rsid w:val="008652BD"/>
    <w:rsid w:val="00865FD6"/>
    <w:rsid w:val="008675E5"/>
    <w:rsid w:val="008726A2"/>
    <w:rsid w:val="008727F1"/>
    <w:rsid w:val="008731B8"/>
    <w:rsid w:val="00873F5E"/>
    <w:rsid w:val="00874EFB"/>
    <w:rsid w:val="00875B2D"/>
    <w:rsid w:val="00875EBF"/>
    <w:rsid w:val="008771B7"/>
    <w:rsid w:val="00881502"/>
    <w:rsid w:val="0088151F"/>
    <w:rsid w:val="00882FD6"/>
    <w:rsid w:val="00883B5D"/>
    <w:rsid w:val="00884E8C"/>
    <w:rsid w:val="00885150"/>
    <w:rsid w:val="00885C30"/>
    <w:rsid w:val="00885D5F"/>
    <w:rsid w:val="0088623B"/>
    <w:rsid w:val="008862F6"/>
    <w:rsid w:val="00886389"/>
    <w:rsid w:val="00887B34"/>
    <w:rsid w:val="00890F2E"/>
    <w:rsid w:val="008920E7"/>
    <w:rsid w:val="008935A1"/>
    <w:rsid w:val="008971F2"/>
    <w:rsid w:val="008975E5"/>
    <w:rsid w:val="00897CDD"/>
    <w:rsid w:val="008A0B07"/>
    <w:rsid w:val="008A1214"/>
    <w:rsid w:val="008A3E23"/>
    <w:rsid w:val="008A619A"/>
    <w:rsid w:val="008A6D64"/>
    <w:rsid w:val="008A6EE8"/>
    <w:rsid w:val="008B028C"/>
    <w:rsid w:val="008B081F"/>
    <w:rsid w:val="008B18B0"/>
    <w:rsid w:val="008B2680"/>
    <w:rsid w:val="008B3A6F"/>
    <w:rsid w:val="008B5B52"/>
    <w:rsid w:val="008B68B0"/>
    <w:rsid w:val="008B6C26"/>
    <w:rsid w:val="008C0168"/>
    <w:rsid w:val="008C044D"/>
    <w:rsid w:val="008C4549"/>
    <w:rsid w:val="008C5748"/>
    <w:rsid w:val="008C5E1E"/>
    <w:rsid w:val="008D0984"/>
    <w:rsid w:val="008D1923"/>
    <w:rsid w:val="008D3E47"/>
    <w:rsid w:val="008D4B0F"/>
    <w:rsid w:val="008D614B"/>
    <w:rsid w:val="008D6C8A"/>
    <w:rsid w:val="008D70D1"/>
    <w:rsid w:val="008E225C"/>
    <w:rsid w:val="008E254A"/>
    <w:rsid w:val="008E2941"/>
    <w:rsid w:val="008E30CE"/>
    <w:rsid w:val="008E36F3"/>
    <w:rsid w:val="008E3B52"/>
    <w:rsid w:val="008E3C01"/>
    <w:rsid w:val="008E5A8A"/>
    <w:rsid w:val="008E79D5"/>
    <w:rsid w:val="008F01E5"/>
    <w:rsid w:val="008F10D0"/>
    <w:rsid w:val="008F286D"/>
    <w:rsid w:val="008F2921"/>
    <w:rsid w:val="008F31DA"/>
    <w:rsid w:val="008F358E"/>
    <w:rsid w:val="008F3BDA"/>
    <w:rsid w:val="00901878"/>
    <w:rsid w:val="009025CF"/>
    <w:rsid w:val="009044B8"/>
    <w:rsid w:val="00905B64"/>
    <w:rsid w:val="00905C5B"/>
    <w:rsid w:val="009066C0"/>
    <w:rsid w:val="00911137"/>
    <w:rsid w:val="00913A1E"/>
    <w:rsid w:val="00913CF8"/>
    <w:rsid w:val="00914336"/>
    <w:rsid w:val="00914AAB"/>
    <w:rsid w:val="00916232"/>
    <w:rsid w:val="00916847"/>
    <w:rsid w:val="00916D40"/>
    <w:rsid w:val="0091742B"/>
    <w:rsid w:val="0092040C"/>
    <w:rsid w:val="0092077A"/>
    <w:rsid w:val="00920B74"/>
    <w:rsid w:val="00923A18"/>
    <w:rsid w:val="00924A17"/>
    <w:rsid w:val="00924FCE"/>
    <w:rsid w:val="009268EC"/>
    <w:rsid w:val="00931A5E"/>
    <w:rsid w:val="00931F80"/>
    <w:rsid w:val="00931FEC"/>
    <w:rsid w:val="009324E4"/>
    <w:rsid w:val="00932692"/>
    <w:rsid w:val="00932ADE"/>
    <w:rsid w:val="009357C4"/>
    <w:rsid w:val="00935DD0"/>
    <w:rsid w:val="00936A87"/>
    <w:rsid w:val="009408A1"/>
    <w:rsid w:val="00940B6D"/>
    <w:rsid w:val="0094125E"/>
    <w:rsid w:val="0094236E"/>
    <w:rsid w:val="00942D1A"/>
    <w:rsid w:val="009446E4"/>
    <w:rsid w:val="0094599B"/>
    <w:rsid w:val="0094608B"/>
    <w:rsid w:val="00946ACC"/>
    <w:rsid w:val="00950202"/>
    <w:rsid w:val="0095225F"/>
    <w:rsid w:val="00952E96"/>
    <w:rsid w:val="00952FE8"/>
    <w:rsid w:val="00953E9B"/>
    <w:rsid w:val="00954D01"/>
    <w:rsid w:val="00955CDB"/>
    <w:rsid w:val="00960AF6"/>
    <w:rsid w:val="00962B27"/>
    <w:rsid w:val="009635E7"/>
    <w:rsid w:val="0096470C"/>
    <w:rsid w:val="009654CF"/>
    <w:rsid w:val="0097037B"/>
    <w:rsid w:val="0097110B"/>
    <w:rsid w:val="009713DB"/>
    <w:rsid w:val="009723E3"/>
    <w:rsid w:val="00972754"/>
    <w:rsid w:val="009727DA"/>
    <w:rsid w:val="00972DF0"/>
    <w:rsid w:val="00974287"/>
    <w:rsid w:val="00975C02"/>
    <w:rsid w:val="0097625C"/>
    <w:rsid w:val="00977232"/>
    <w:rsid w:val="00981347"/>
    <w:rsid w:val="00981AC6"/>
    <w:rsid w:val="00984A9C"/>
    <w:rsid w:val="00985859"/>
    <w:rsid w:val="00985D29"/>
    <w:rsid w:val="00990325"/>
    <w:rsid w:val="0099044C"/>
    <w:rsid w:val="00990644"/>
    <w:rsid w:val="00990947"/>
    <w:rsid w:val="00991CEC"/>
    <w:rsid w:val="009925A2"/>
    <w:rsid w:val="00993135"/>
    <w:rsid w:val="009938B9"/>
    <w:rsid w:val="00994778"/>
    <w:rsid w:val="00994E42"/>
    <w:rsid w:val="0099764A"/>
    <w:rsid w:val="00997D3B"/>
    <w:rsid w:val="009A1A7C"/>
    <w:rsid w:val="009A26E3"/>
    <w:rsid w:val="009A6C7F"/>
    <w:rsid w:val="009A6CEF"/>
    <w:rsid w:val="009A741A"/>
    <w:rsid w:val="009A7481"/>
    <w:rsid w:val="009B02FC"/>
    <w:rsid w:val="009B2949"/>
    <w:rsid w:val="009B29B1"/>
    <w:rsid w:val="009B316A"/>
    <w:rsid w:val="009B4024"/>
    <w:rsid w:val="009B44D2"/>
    <w:rsid w:val="009B571E"/>
    <w:rsid w:val="009B61C6"/>
    <w:rsid w:val="009B70D0"/>
    <w:rsid w:val="009B7429"/>
    <w:rsid w:val="009C0243"/>
    <w:rsid w:val="009C07A9"/>
    <w:rsid w:val="009C3B8E"/>
    <w:rsid w:val="009C59A5"/>
    <w:rsid w:val="009C6855"/>
    <w:rsid w:val="009D07BC"/>
    <w:rsid w:val="009D28F7"/>
    <w:rsid w:val="009D50AC"/>
    <w:rsid w:val="009D5961"/>
    <w:rsid w:val="009D5EE8"/>
    <w:rsid w:val="009D7B88"/>
    <w:rsid w:val="009E0722"/>
    <w:rsid w:val="009E0EFB"/>
    <w:rsid w:val="009E1069"/>
    <w:rsid w:val="009E37AE"/>
    <w:rsid w:val="009E3E2A"/>
    <w:rsid w:val="009E525A"/>
    <w:rsid w:val="009E5CED"/>
    <w:rsid w:val="009E6577"/>
    <w:rsid w:val="009E6647"/>
    <w:rsid w:val="009E719E"/>
    <w:rsid w:val="009E74C7"/>
    <w:rsid w:val="009F0B84"/>
    <w:rsid w:val="009F0C19"/>
    <w:rsid w:val="009F240C"/>
    <w:rsid w:val="009F2707"/>
    <w:rsid w:val="009F2E74"/>
    <w:rsid w:val="009F63E5"/>
    <w:rsid w:val="009F6961"/>
    <w:rsid w:val="009F6A6B"/>
    <w:rsid w:val="009F6CF5"/>
    <w:rsid w:val="009F7DC1"/>
    <w:rsid w:val="00A01039"/>
    <w:rsid w:val="00A0283A"/>
    <w:rsid w:val="00A02D94"/>
    <w:rsid w:val="00A03093"/>
    <w:rsid w:val="00A0418B"/>
    <w:rsid w:val="00A041AD"/>
    <w:rsid w:val="00A04F7D"/>
    <w:rsid w:val="00A05AEE"/>
    <w:rsid w:val="00A05BBD"/>
    <w:rsid w:val="00A07BBF"/>
    <w:rsid w:val="00A10091"/>
    <w:rsid w:val="00A12BF2"/>
    <w:rsid w:val="00A15702"/>
    <w:rsid w:val="00A16AD3"/>
    <w:rsid w:val="00A17BF7"/>
    <w:rsid w:val="00A17F91"/>
    <w:rsid w:val="00A206E2"/>
    <w:rsid w:val="00A20C91"/>
    <w:rsid w:val="00A2155E"/>
    <w:rsid w:val="00A21B5E"/>
    <w:rsid w:val="00A228AF"/>
    <w:rsid w:val="00A24DB7"/>
    <w:rsid w:val="00A25AAE"/>
    <w:rsid w:val="00A3066D"/>
    <w:rsid w:val="00A30F67"/>
    <w:rsid w:val="00A30FC2"/>
    <w:rsid w:val="00A32272"/>
    <w:rsid w:val="00A33809"/>
    <w:rsid w:val="00A34A97"/>
    <w:rsid w:val="00A37667"/>
    <w:rsid w:val="00A4065F"/>
    <w:rsid w:val="00A40B22"/>
    <w:rsid w:val="00A410FE"/>
    <w:rsid w:val="00A419B4"/>
    <w:rsid w:val="00A43633"/>
    <w:rsid w:val="00A43E92"/>
    <w:rsid w:val="00A44504"/>
    <w:rsid w:val="00A45629"/>
    <w:rsid w:val="00A47E37"/>
    <w:rsid w:val="00A50957"/>
    <w:rsid w:val="00A50A1F"/>
    <w:rsid w:val="00A50EC2"/>
    <w:rsid w:val="00A52AFE"/>
    <w:rsid w:val="00A535EB"/>
    <w:rsid w:val="00A54466"/>
    <w:rsid w:val="00A547DD"/>
    <w:rsid w:val="00A54EB3"/>
    <w:rsid w:val="00A56444"/>
    <w:rsid w:val="00A56CA0"/>
    <w:rsid w:val="00A60DA5"/>
    <w:rsid w:val="00A61B4E"/>
    <w:rsid w:val="00A630C5"/>
    <w:rsid w:val="00A63395"/>
    <w:rsid w:val="00A63730"/>
    <w:rsid w:val="00A64647"/>
    <w:rsid w:val="00A64C0B"/>
    <w:rsid w:val="00A7141E"/>
    <w:rsid w:val="00A72432"/>
    <w:rsid w:val="00A744B6"/>
    <w:rsid w:val="00A775CF"/>
    <w:rsid w:val="00A809CA"/>
    <w:rsid w:val="00A80FA9"/>
    <w:rsid w:val="00A81EF2"/>
    <w:rsid w:val="00A82F49"/>
    <w:rsid w:val="00A841BE"/>
    <w:rsid w:val="00A84A34"/>
    <w:rsid w:val="00A851FB"/>
    <w:rsid w:val="00A85AE6"/>
    <w:rsid w:val="00A869D6"/>
    <w:rsid w:val="00A90725"/>
    <w:rsid w:val="00A91461"/>
    <w:rsid w:val="00A94894"/>
    <w:rsid w:val="00A9593F"/>
    <w:rsid w:val="00A95979"/>
    <w:rsid w:val="00A965E3"/>
    <w:rsid w:val="00A96B08"/>
    <w:rsid w:val="00A97253"/>
    <w:rsid w:val="00AA0490"/>
    <w:rsid w:val="00AA1F52"/>
    <w:rsid w:val="00AA33C7"/>
    <w:rsid w:val="00AA4BC5"/>
    <w:rsid w:val="00AA4CDA"/>
    <w:rsid w:val="00AA5D4F"/>
    <w:rsid w:val="00AA6A03"/>
    <w:rsid w:val="00AA70C3"/>
    <w:rsid w:val="00AB1503"/>
    <w:rsid w:val="00AB18D5"/>
    <w:rsid w:val="00AB1B8B"/>
    <w:rsid w:val="00AB1DEA"/>
    <w:rsid w:val="00AB2BE4"/>
    <w:rsid w:val="00AB4457"/>
    <w:rsid w:val="00AB453D"/>
    <w:rsid w:val="00AB56C0"/>
    <w:rsid w:val="00AB5B90"/>
    <w:rsid w:val="00AB5E5F"/>
    <w:rsid w:val="00AB6FC3"/>
    <w:rsid w:val="00AB71F5"/>
    <w:rsid w:val="00AC1D01"/>
    <w:rsid w:val="00AC31FD"/>
    <w:rsid w:val="00AC43BE"/>
    <w:rsid w:val="00AC4C48"/>
    <w:rsid w:val="00AC51C9"/>
    <w:rsid w:val="00AC659D"/>
    <w:rsid w:val="00AD0990"/>
    <w:rsid w:val="00AD0D7C"/>
    <w:rsid w:val="00AD12C0"/>
    <w:rsid w:val="00AD1D17"/>
    <w:rsid w:val="00AD29B4"/>
    <w:rsid w:val="00AD3400"/>
    <w:rsid w:val="00AD4060"/>
    <w:rsid w:val="00AD41F9"/>
    <w:rsid w:val="00AD44F6"/>
    <w:rsid w:val="00AD54AE"/>
    <w:rsid w:val="00AD71B6"/>
    <w:rsid w:val="00AE128D"/>
    <w:rsid w:val="00AE198D"/>
    <w:rsid w:val="00AE1C52"/>
    <w:rsid w:val="00AE2A71"/>
    <w:rsid w:val="00AE47F2"/>
    <w:rsid w:val="00AE5BB8"/>
    <w:rsid w:val="00AE6370"/>
    <w:rsid w:val="00AE7381"/>
    <w:rsid w:val="00AF0324"/>
    <w:rsid w:val="00AF1C5E"/>
    <w:rsid w:val="00AF20E7"/>
    <w:rsid w:val="00AF30FA"/>
    <w:rsid w:val="00AF4B03"/>
    <w:rsid w:val="00AF4D6B"/>
    <w:rsid w:val="00B00DBC"/>
    <w:rsid w:val="00B00EDF"/>
    <w:rsid w:val="00B01A4D"/>
    <w:rsid w:val="00B0257D"/>
    <w:rsid w:val="00B03050"/>
    <w:rsid w:val="00B067B6"/>
    <w:rsid w:val="00B0795D"/>
    <w:rsid w:val="00B105BB"/>
    <w:rsid w:val="00B10A89"/>
    <w:rsid w:val="00B114E6"/>
    <w:rsid w:val="00B11CD9"/>
    <w:rsid w:val="00B120F9"/>
    <w:rsid w:val="00B14206"/>
    <w:rsid w:val="00B15079"/>
    <w:rsid w:val="00B1607F"/>
    <w:rsid w:val="00B1609B"/>
    <w:rsid w:val="00B16DF2"/>
    <w:rsid w:val="00B178FF"/>
    <w:rsid w:val="00B20D43"/>
    <w:rsid w:val="00B2374C"/>
    <w:rsid w:val="00B247C6"/>
    <w:rsid w:val="00B250A0"/>
    <w:rsid w:val="00B253F0"/>
    <w:rsid w:val="00B263D8"/>
    <w:rsid w:val="00B263E7"/>
    <w:rsid w:val="00B26407"/>
    <w:rsid w:val="00B26B23"/>
    <w:rsid w:val="00B27C43"/>
    <w:rsid w:val="00B3036B"/>
    <w:rsid w:val="00B32281"/>
    <w:rsid w:val="00B332B2"/>
    <w:rsid w:val="00B345EA"/>
    <w:rsid w:val="00B34DE7"/>
    <w:rsid w:val="00B35288"/>
    <w:rsid w:val="00B3532B"/>
    <w:rsid w:val="00B36B93"/>
    <w:rsid w:val="00B37602"/>
    <w:rsid w:val="00B37744"/>
    <w:rsid w:val="00B4101D"/>
    <w:rsid w:val="00B41EAB"/>
    <w:rsid w:val="00B429FA"/>
    <w:rsid w:val="00B42C76"/>
    <w:rsid w:val="00B43334"/>
    <w:rsid w:val="00B4403A"/>
    <w:rsid w:val="00B44272"/>
    <w:rsid w:val="00B4563B"/>
    <w:rsid w:val="00B458C1"/>
    <w:rsid w:val="00B45E71"/>
    <w:rsid w:val="00B471E5"/>
    <w:rsid w:val="00B476A2"/>
    <w:rsid w:val="00B47EE7"/>
    <w:rsid w:val="00B51992"/>
    <w:rsid w:val="00B51B27"/>
    <w:rsid w:val="00B541B8"/>
    <w:rsid w:val="00B556F5"/>
    <w:rsid w:val="00B56614"/>
    <w:rsid w:val="00B57C8A"/>
    <w:rsid w:val="00B57E02"/>
    <w:rsid w:val="00B57E3D"/>
    <w:rsid w:val="00B60AB7"/>
    <w:rsid w:val="00B60F96"/>
    <w:rsid w:val="00B62E41"/>
    <w:rsid w:val="00B64167"/>
    <w:rsid w:val="00B6462D"/>
    <w:rsid w:val="00B64FF4"/>
    <w:rsid w:val="00B6563F"/>
    <w:rsid w:val="00B6573D"/>
    <w:rsid w:val="00B65BF2"/>
    <w:rsid w:val="00B6602C"/>
    <w:rsid w:val="00B661E4"/>
    <w:rsid w:val="00B66F48"/>
    <w:rsid w:val="00B67DEB"/>
    <w:rsid w:val="00B712C2"/>
    <w:rsid w:val="00B72565"/>
    <w:rsid w:val="00B731F5"/>
    <w:rsid w:val="00B737D4"/>
    <w:rsid w:val="00B75F02"/>
    <w:rsid w:val="00B76292"/>
    <w:rsid w:val="00B76CFB"/>
    <w:rsid w:val="00B80FF1"/>
    <w:rsid w:val="00B8150A"/>
    <w:rsid w:val="00B819B0"/>
    <w:rsid w:val="00B82DCF"/>
    <w:rsid w:val="00B82E26"/>
    <w:rsid w:val="00B852E8"/>
    <w:rsid w:val="00B85801"/>
    <w:rsid w:val="00B87647"/>
    <w:rsid w:val="00B902A0"/>
    <w:rsid w:val="00B90338"/>
    <w:rsid w:val="00B9064B"/>
    <w:rsid w:val="00B933F3"/>
    <w:rsid w:val="00B938AE"/>
    <w:rsid w:val="00B94270"/>
    <w:rsid w:val="00B94DFF"/>
    <w:rsid w:val="00B964A3"/>
    <w:rsid w:val="00B967F6"/>
    <w:rsid w:val="00B96C3D"/>
    <w:rsid w:val="00B972CE"/>
    <w:rsid w:val="00B976F8"/>
    <w:rsid w:val="00B9770E"/>
    <w:rsid w:val="00BA16A2"/>
    <w:rsid w:val="00BA18EB"/>
    <w:rsid w:val="00BA19C0"/>
    <w:rsid w:val="00BA26FE"/>
    <w:rsid w:val="00BA283B"/>
    <w:rsid w:val="00BA40DD"/>
    <w:rsid w:val="00BA5109"/>
    <w:rsid w:val="00BA7D96"/>
    <w:rsid w:val="00BB086A"/>
    <w:rsid w:val="00BB0BC9"/>
    <w:rsid w:val="00BB12E7"/>
    <w:rsid w:val="00BB1C26"/>
    <w:rsid w:val="00BB450B"/>
    <w:rsid w:val="00BB4D8D"/>
    <w:rsid w:val="00BB52E5"/>
    <w:rsid w:val="00BB757D"/>
    <w:rsid w:val="00BB7715"/>
    <w:rsid w:val="00BB7C2B"/>
    <w:rsid w:val="00BC0DD7"/>
    <w:rsid w:val="00BC25D2"/>
    <w:rsid w:val="00BC25F3"/>
    <w:rsid w:val="00BC4BCE"/>
    <w:rsid w:val="00BC5A72"/>
    <w:rsid w:val="00BC6C6F"/>
    <w:rsid w:val="00BC7AA2"/>
    <w:rsid w:val="00BC7B51"/>
    <w:rsid w:val="00BD0D4E"/>
    <w:rsid w:val="00BD0F3C"/>
    <w:rsid w:val="00BD12D0"/>
    <w:rsid w:val="00BD1334"/>
    <w:rsid w:val="00BD14B5"/>
    <w:rsid w:val="00BD1E43"/>
    <w:rsid w:val="00BD4EF8"/>
    <w:rsid w:val="00BD5439"/>
    <w:rsid w:val="00BD5C54"/>
    <w:rsid w:val="00BD602B"/>
    <w:rsid w:val="00BD6293"/>
    <w:rsid w:val="00BD7638"/>
    <w:rsid w:val="00BD7963"/>
    <w:rsid w:val="00BD79D2"/>
    <w:rsid w:val="00BE0429"/>
    <w:rsid w:val="00BE2341"/>
    <w:rsid w:val="00BE2941"/>
    <w:rsid w:val="00BE2FE7"/>
    <w:rsid w:val="00BE3819"/>
    <w:rsid w:val="00BE4281"/>
    <w:rsid w:val="00BE53DC"/>
    <w:rsid w:val="00BE6B7A"/>
    <w:rsid w:val="00BE6D64"/>
    <w:rsid w:val="00BE6FFE"/>
    <w:rsid w:val="00BE708F"/>
    <w:rsid w:val="00BE7B62"/>
    <w:rsid w:val="00BF24BB"/>
    <w:rsid w:val="00BF3CB1"/>
    <w:rsid w:val="00BF4B29"/>
    <w:rsid w:val="00BF4FD4"/>
    <w:rsid w:val="00BF64F9"/>
    <w:rsid w:val="00BF6774"/>
    <w:rsid w:val="00BF686D"/>
    <w:rsid w:val="00BF7659"/>
    <w:rsid w:val="00BF768C"/>
    <w:rsid w:val="00BF7BEA"/>
    <w:rsid w:val="00C007DB"/>
    <w:rsid w:val="00C032F6"/>
    <w:rsid w:val="00C0434F"/>
    <w:rsid w:val="00C05E1F"/>
    <w:rsid w:val="00C0752C"/>
    <w:rsid w:val="00C07A4E"/>
    <w:rsid w:val="00C114C5"/>
    <w:rsid w:val="00C120D0"/>
    <w:rsid w:val="00C12B6D"/>
    <w:rsid w:val="00C14F96"/>
    <w:rsid w:val="00C15733"/>
    <w:rsid w:val="00C16AB3"/>
    <w:rsid w:val="00C20A88"/>
    <w:rsid w:val="00C21408"/>
    <w:rsid w:val="00C21E89"/>
    <w:rsid w:val="00C2361B"/>
    <w:rsid w:val="00C24414"/>
    <w:rsid w:val="00C24A74"/>
    <w:rsid w:val="00C25B3F"/>
    <w:rsid w:val="00C27620"/>
    <w:rsid w:val="00C27DB9"/>
    <w:rsid w:val="00C34686"/>
    <w:rsid w:val="00C34ED5"/>
    <w:rsid w:val="00C35381"/>
    <w:rsid w:val="00C362B5"/>
    <w:rsid w:val="00C419B5"/>
    <w:rsid w:val="00C41DEC"/>
    <w:rsid w:val="00C421AA"/>
    <w:rsid w:val="00C433B1"/>
    <w:rsid w:val="00C43680"/>
    <w:rsid w:val="00C44015"/>
    <w:rsid w:val="00C458CF"/>
    <w:rsid w:val="00C45969"/>
    <w:rsid w:val="00C45FF5"/>
    <w:rsid w:val="00C4633D"/>
    <w:rsid w:val="00C46558"/>
    <w:rsid w:val="00C50414"/>
    <w:rsid w:val="00C50FDE"/>
    <w:rsid w:val="00C5103C"/>
    <w:rsid w:val="00C51452"/>
    <w:rsid w:val="00C518BA"/>
    <w:rsid w:val="00C524C1"/>
    <w:rsid w:val="00C53BA5"/>
    <w:rsid w:val="00C56C35"/>
    <w:rsid w:val="00C572F6"/>
    <w:rsid w:val="00C57DC6"/>
    <w:rsid w:val="00C603BD"/>
    <w:rsid w:val="00C607B4"/>
    <w:rsid w:val="00C6099E"/>
    <w:rsid w:val="00C61A4B"/>
    <w:rsid w:val="00C61FDD"/>
    <w:rsid w:val="00C6361F"/>
    <w:rsid w:val="00C63B1F"/>
    <w:rsid w:val="00C649CD"/>
    <w:rsid w:val="00C65FE5"/>
    <w:rsid w:val="00C67DFF"/>
    <w:rsid w:val="00C7360F"/>
    <w:rsid w:val="00C7374C"/>
    <w:rsid w:val="00C7605F"/>
    <w:rsid w:val="00C77234"/>
    <w:rsid w:val="00C7778B"/>
    <w:rsid w:val="00C77A9F"/>
    <w:rsid w:val="00C77C9C"/>
    <w:rsid w:val="00C811B3"/>
    <w:rsid w:val="00C8167A"/>
    <w:rsid w:val="00C845A9"/>
    <w:rsid w:val="00C8486D"/>
    <w:rsid w:val="00C84A90"/>
    <w:rsid w:val="00C862A7"/>
    <w:rsid w:val="00C9067D"/>
    <w:rsid w:val="00C94A23"/>
    <w:rsid w:val="00C94BF7"/>
    <w:rsid w:val="00C952B5"/>
    <w:rsid w:val="00C95916"/>
    <w:rsid w:val="00C96AE6"/>
    <w:rsid w:val="00CA0467"/>
    <w:rsid w:val="00CA13D7"/>
    <w:rsid w:val="00CA1776"/>
    <w:rsid w:val="00CA1B55"/>
    <w:rsid w:val="00CA1B7A"/>
    <w:rsid w:val="00CA2395"/>
    <w:rsid w:val="00CA28D7"/>
    <w:rsid w:val="00CA2E74"/>
    <w:rsid w:val="00CA335F"/>
    <w:rsid w:val="00CA3941"/>
    <w:rsid w:val="00CA4C01"/>
    <w:rsid w:val="00CA4FFC"/>
    <w:rsid w:val="00CA56F3"/>
    <w:rsid w:val="00CA5DA0"/>
    <w:rsid w:val="00CA6028"/>
    <w:rsid w:val="00CA68A7"/>
    <w:rsid w:val="00CB098E"/>
    <w:rsid w:val="00CB127E"/>
    <w:rsid w:val="00CB14DE"/>
    <w:rsid w:val="00CB2DFF"/>
    <w:rsid w:val="00CB3B7E"/>
    <w:rsid w:val="00CB3E81"/>
    <w:rsid w:val="00CB419F"/>
    <w:rsid w:val="00CB4745"/>
    <w:rsid w:val="00CB48BE"/>
    <w:rsid w:val="00CB53B7"/>
    <w:rsid w:val="00CB61FA"/>
    <w:rsid w:val="00CC0297"/>
    <w:rsid w:val="00CC07D1"/>
    <w:rsid w:val="00CC21B5"/>
    <w:rsid w:val="00CC2658"/>
    <w:rsid w:val="00CC46AD"/>
    <w:rsid w:val="00CC5DAD"/>
    <w:rsid w:val="00CC6D66"/>
    <w:rsid w:val="00CD02A3"/>
    <w:rsid w:val="00CD04FB"/>
    <w:rsid w:val="00CD161B"/>
    <w:rsid w:val="00CD2534"/>
    <w:rsid w:val="00CD26CF"/>
    <w:rsid w:val="00CD486D"/>
    <w:rsid w:val="00CD64E4"/>
    <w:rsid w:val="00CE136D"/>
    <w:rsid w:val="00CE2EA6"/>
    <w:rsid w:val="00CE3B20"/>
    <w:rsid w:val="00CE3DDE"/>
    <w:rsid w:val="00CE54F7"/>
    <w:rsid w:val="00CE68B7"/>
    <w:rsid w:val="00CE7931"/>
    <w:rsid w:val="00CF3DAF"/>
    <w:rsid w:val="00CF4419"/>
    <w:rsid w:val="00CF5BA2"/>
    <w:rsid w:val="00CF65F0"/>
    <w:rsid w:val="00CF7AE0"/>
    <w:rsid w:val="00D0063F"/>
    <w:rsid w:val="00D00D5E"/>
    <w:rsid w:val="00D03730"/>
    <w:rsid w:val="00D04984"/>
    <w:rsid w:val="00D04BDA"/>
    <w:rsid w:val="00D05261"/>
    <w:rsid w:val="00D061E2"/>
    <w:rsid w:val="00D06DC6"/>
    <w:rsid w:val="00D073A8"/>
    <w:rsid w:val="00D07B38"/>
    <w:rsid w:val="00D07DA3"/>
    <w:rsid w:val="00D07E76"/>
    <w:rsid w:val="00D10FD1"/>
    <w:rsid w:val="00D114ED"/>
    <w:rsid w:val="00D11EDE"/>
    <w:rsid w:val="00D1261C"/>
    <w:rsid w:val="00D1280A"/>
    <w:rsid w:val="00D12C59"/>
    <w:rsid w:val="00D13547"/>
    <w:rsid w:val="00D14663"/>
    <w:rsid w:val="00D151EF"/>
    <w:rsid w:val="00D15676"/>
    <w:rsid w:val="00D15BFB"/>
    <w:rsid w:val="00D15C24"/>
    <w:rsid w:val="00D16438"/>
    <w:rsid w:val="00D166C6"/>
    <w:rsid w:val="00D16C52"/>
    <w:rsid w:val="00D214E7"/>
    <w:rsid w:val="00D216EA"/>
    <w:rsid w:val="00D21923"/>
    <w:rsid w:val="00D21C57"/>
    <w:rsid w:val="00D2216C"/>
    <w:rsid w:val="00D24CB4"/>
    <w:rsid w:val="00D24E99"/>
    <w:rsid w:val="00D25C90"/>
    <w:rsid w:val="00D26C03"/>
    <w:rsid w:val="00D27D00"/>
    <w:rsid w:val="00D3183A"/>
    <w:rsid w:val="00D321A3"/>
    <w:rsid w:val="00D356B0"/>
    <w:rsid w:val="00D36B59"/>
    <w:rsid w:val="00D37BBA"/>
    <w:rsid w:val="00D37F24"/>
    <w:rsid w:val="00D42EF4"/>
    <w:rsid w:val="00D4376E"/>
    <w:rsid w:val="00D4502B"/>
    <w:rsid w:val="00D45552"/>
    <w:rsid w:val="00D45C15"/>
    <w:rsid w:val="00D50A00"/>
    <w:rsid w:val="00D513D1"/>
    <w:rsid w:val="00D52D4F"/>
    <w:rsid w:val="00D54374"/>
    <w:rsid w:val="00D55575"/>
    <w:rsid w:val="00D60AAC"/>
    <w:rsid w:val="00D61517"/>
    <w:rsid w:val="00D6356D"/>
    <w:rsid w:val="00D63778"/>
    <w:rsid w:val="00D64FAB"/>
    <w:rsid w:val="00D65B38"/>
    <w:rsid w:val="00D67C60"/>
    <w:rsid w:val="00D7158B"/>
    <w:rsid w:val="00D7323B"/>
    <w:rsid w:val="00D73B87"/>
    <w:rsid w:val="00D751AF"/>
    <w:rsid w:val="00D7758C"/>
    <w:rsid w:val="00D77C32"/>
    <w:rsid w:val="00D8003D"/>
    <w:rsid w:val="00D80524"/>
    <w:rsid w:val="00D80E5D"/>
    <w:rsid w:val="00D811FA"/>
    <w:rsid w:val="00D818B4"/>
    <w:rsid w:val="00D826EA"/>
    <w:rsid w:val="00D829CF"/>
    <w:rsid w:val="00D8370B"/>
    <w:rsid w:val="00D83940"/>
    <w:rsid w:val="00D84016"/>
    <w:rsid w:val="00D842D3"/>
    <w:rsid w:val="00D85A19"/>
    <w:rsid w:val="00D85B9B"/>
    <w:rsid w:val="00D86ADA"/>
    <w:rsid w:val="00D86D11"/>
    <w:rsid w:val="00D86DEB"/>
    <w:rsid w:val="00D90B8F"/>
    <w:rsid w:val="00D91F1F"/>
    <w:rsid w:val="00D920C0"/>
    <w:rsid w:val="00D925AC"/>
    <w:rsid w:val="00D93F08"/>
    <w:rsid w:val="00D943CE"/>
    <w:rsid w:val="00D95AB8"/>
    <w:rsid w:val="00D9665A"/>
    <w:rsid w:val="00D96CD6"/>
    <w:rsid w:val="00D97333"/>
    <w:rsid w:val="00D97606"/>
    <w:rsid w:val="00D97F79"/>
    <w:rsid w:val="00DA00B2"/>
    <w:rsid w:val="00DA54D9"/>
    <w:rsid w:val="00DA57C1"/>
    <w:rsid w:val="00DA7795"/>
    <w:rsid w:val="00DB0216"/>
    <w:rsid w:val="00DB0A08"/>
    <w:rsid w:val="00DB3AA5"/>
    <w:rsid w:val="00DB3D13"/>
    <w:rsid w:val="00DB40E7"/>
    <w:rsid w:val="00DB44B0"/>
    <w:rsid w:val="00DB4A7F"/>
    <w:rsid w:val="00DB52CD"/>
    <w:rsid w:val="00DB5C0D"/>
    <w:rsid w:val="00DC08BF"/>
    <w:rsid w:val="00DC1187"/>
    <w:rsid w:val="00DC1404"/>
    <w:rsid w:val="00DC217F"/>
    <w:rsid w:val="00DC2397"/>
    <w:rsid w:val="00DC4F28"/>
    <w:rsid w:val="00DC6C62"/>
    <w:rsid w:val="00DC7706"/>
    <w:rsid w:val="00DC7D3E"/>
    <w:rsid w:val="00DD09B6"/>
    <w:rsid w:val="00DD1831"/>
    <w:rsid w:val="00DD2A7D"/>
    <w:rsid w:val="00DD2B4F"/>
    <w:rsid w:val="00DD3601"/>
    <w:rsid w:val="00DD3862"/>
    <w:rsid w:val="00DD7BB6"/>
    <w:rsid w:val="00DD7C2B"/>
    <w:rsid w:val="00DE0768"/>
    <w:rsid w:val="00DE1A7E"/>
    <w:rsid w:val="00DE30F3"/>
    <w:rsid w:val="00DE3245"/>
    <w:rsid w:val="00DE3ABB"/>
    <w:rsid w:val="00DE4BED"/>
    <w:rsid w:val="00DE508A"/>
    <w:rsid w:val="00DE6112"/>
    <w:rsid w:val="00DF1618"/>
    <w:rsid w:val="00DF437A"/>
    <w:rsid w:val="00DF50B4"/>
    <w:rsid w:val="00DF530E"/>
    <w:rsid w:val="00DF75BD"/>
    <w:rsid w:val="00E00138"/>
    <w:rsid w:val="00E043D1"/>
    <w:rsid w:val="00E05F15"/>
    <w:rsid w:val="00E06AC3"/>
    <w:rsid w:val="00E06C78"/>
    <w:rsid w:val="00E06E12"/>
    <w:rsid w:val="00E07B29"/>
    <w:rsid w:val="00E10A2E"/>
    <w:rsid w:val="00E11334"/>
    <w:rsid w:val="00E13270"/>
    <w:rsid w:val="00E134B8"/>
    <w:rsid w:val="00E13B16"/>
    <w:rsid w:val="00E1671F"/>
    <w:rsid w:val="00E20DF9"/>
    <w:rsid w:val="00E22592"/>
    <w:rsid w:val="00E274AE"/>
    <w:rsid w:val="00E30CD1"/>
    <w:rsid w:val="00E3131D"/>
    <w:rsid w:val="00E323B0"/>
    <w:rsid w:val="00E32769"/>
    <w:rsid w:val="00E3410C"/>
    <w:rsid w:val="00E35270"/>
    <w:rsid w:val="00E3578F"/>
    <w:rsid w:val="00E35D17"/>
    <w:rsid w:val="00E366A8"/>
    <w:rsid w:val="00E37D41"/>
    <w:rsid w:val="00E40860"/>
    <w:rsid w:val="00E440B2"/>
    <w:rsid w:val="00E44C1C"/>
    <w:rsid w:val="00E45CBA"/>
    <w:rsid w:val="00E479A8"/>
    <w:rsid w:val="00E51A4C"/>
    <w:rsid w:val="00E52A31"/>
    <w:rsid w:val="00E54CE8"/>
    <w:rsid w:val="00E552A9"/>
    <w:rsid w:val="00E572BF"/>
    <w:rsid w:val="00E57358"/>
    <w:rsid w:val="00E60150"/>
    <w:rsid w:val="00E62D0A"/>
    <w:rsid w:val="00E63B0F"/>
    <w:rsid w:val="00E656FE"/>
    <w:rsid w:val="00E66F68"/>
    <w:rsid w:val="00E674FB"/>
    <w:rsid w:val="00E6781B"/>
    <w:rsid w:val="00E7043E"/>
    <w:rsid w:val="00E70AA1"/>
    <w:rsid w:val="00E7185C"/>
    <w:rsid w:val="00E73809"/>
    <w:rsid w:val="00E73EBD"/>
    <w:rsid w:val="00E74604"/>
    <w:rsid w:val="00E7479F"/>
    <w:rsid w:val="00E74CC1"/>
    <w:rsid w:val="00E74E35"/>
    <w:rsid w:val="00E75062"/>
    <w:rsid w:val="00E7586F"/>
    <w:rsid w:val="00E76362"/>
    <w:rsid w:val="00E76A79"/>
    <w:rsid w:val="00E770F9"/>
    <w:rsid w:val="00E804F3"/>
    <w:rsid w:val="00E80B54"/>
    <w:rsid w:val="00E80C24"/>
    <w:rsid w:val="00E842C7"/>
    <w:rsid w:val="00E860FF"/>
    <w:rsid w:val="00E86C97"/>
    <w:rsid w:val="00E879A3"/>
    <w:rsid w:val="00E87F70"/>
    <w:rsid w:val="00E90A8A"/>
    <w:rsid w:val="00E91069"/>
    <w:rsid w:val="00E9208A"/>
    <w:rsid w:val="00E92469"/>
    <w:rsid w:val="00E96219"/>
    <w:rsid w:val="00EA045F"/>
    <w:rsid w:val="00EA2902"/>
    <w:rsid w:val="00EA2BC2"/>
    <w:rsid w:val="00EA3589"/>
    <w:rsid w:val="00EA3A4A"/>
    <w:rsid w:val="00EA43C5"/>
    <w:rsid w:val="00EA5343"/>
    <w:rsid w:val="00EA7499"/>
    <w:rsid w:val="00EA7D00"/>
    <w:rsid w:val="00EA7E75"/>
    <w:rsid w:val="00EA7F6A"/>
    <w:rsid w:val="00EB0CA1"/>
    <w:rsid w:val="00EB1839"/>
    <w:rsid w:val="00EB1E2C"/>
    <w:rsid w:val="00EB291C"/>
    <w:rsid w:val="00EB528E"/>
    <w:rsid w:val="00EB57AC"/>
    <w:rsid w:val="00EB782B"/>
    <w:rsid w:val="00EC1B06"/>
    <w:rsid w:val="00EC1D43"/>
    <w:rsid w:val="00EC20C4"/>
    <w:rsid w:val="00EC2178"/>
    <w:rsid w:val="00EC4658"/>
    <w:rsid w:val="00EC61D0"/>
    <w:rsid w:val="00EC681B"/>
    <w:rsid w:val="00EC78AA"/>
    <w:rsid w:val="00EC7F41"/>
    <w:rsid w:val="00ED1941"/>
    <w:rsid w:val="00ED1D75"/>
    <w:rsid w:val="00ED2E5F"/>
    <w:rsid w:val="00ED37C8"/>
    <w:rsid w:val="00ED3878"/>
    <w:rsid w:val="00ED3AEF"/>
    <w:rsid w:val="00ED3FB0"/>
    <w:rsid w:val="00ED5067"/>
    <w:rsid w:val="00ED5D08"/>
    <w:rsid w:val="00ED70FF"/>
    <w:rsid w:val="00ED7534"/>
    <w:rsid w:val="00ED75C2"/>
    <w:rsid w:val="00ED78E2"/>
    <w:rsid w:val="00EE01C2"/>
    <w:rsid w:val="00EE1AE0"/>
    <w:rsid w:val="00EE1B9E"/>
    <w:rsid w:val="00EE31AC"/>
    <w:rsid w:val="00EE3492"/>
    <w:rsid w:val="00EE63C8"/>
    <w:rsid w:val="00EF012E"/>
    <w:rsid w:val="00EF074C"/>
    <w:rsid w:val="00EF0E9E"/>
    <w:rsid w:val="00EF336A"/>
    <w:rsid w:val="00EF37A9"/>
    <w:rsid w:val="00EF3C5F"/>
    <w:rsid w:val="00EF465E"/>
    <w:rsid w:val="00EF52D2"/>
    <w:rsid w:val="00EF5BA2"/>
    <w:rsid w:val="00EF5FD1"/>
    <w:rsid w:val="00EF62B1"/>
    <w:rsid w:val="00EF64C9"/>
    <w:rsid w:val="00EF73F2"/>
    <w:rsid w:val="00F000E7"/>
    <w:rsid w:val="00F016DE"/>
    <w:rsid w:val="00F03480"/>
    <w:rsid w:val="00F039AF"/>
    <w:rsid w:val="00F03E29"/>
    <w:rsid w:val="00F04DAD"/>
    <w:rsid w:val="00F07459"/>
    <w:rsid w:val="00F1287B"/>
    <w:rsid w:val="00F12EF9"/>
    <w:rsid w:val="00F140D9"/>
    <w:rsid w:val="00F145C7"/>
    <w:rsid w:val="00F158CC"/>
    <w:rsid w:val="00F16084"/>
    <w:rsid w:val="00F17D13"/>
    <w:rsid w:val="00F201D1"/>
    <w:rsid w:val="00F201E8"/>
    <w:rsid w:val="00F20771"/>
    <w:rsid w:val="00F22DB1"/>
    <w:rsid w:val="00F23035"/>
    <w:rsid w:val="00F233A4"/>
    <w:rsid w:val="00F24478"/>
    <w:rsid w:val="00F246F4"/>
    <w:rsid w:val="00F25419"/>
    <w:rsid w:val="00F25507"/>
    <w:rsid w:val="00F25D2B"/>
    <w:rsid w:val="00F26682"/>
    <w:rsid w:val="00F27436"/>
    <w:rsid w:val="00F310C6"/>
    <w:rsid w:val="00F31211"/>
    <w:rsid w:val="00F33E35"/>
    <w:rsid w:val="00F3510A"/>
    <w:rsid w:val="00F35CD3"/>
    <w:rsid w:val="00F3753A"/>
    <w:rsid w:val="00F41803"/>
    <w:rsid w:val="00F419D6"/>
    <w:rsid w:val="00F43C15"/>
    <w:rsid w:val="00F4508D"/>
    <w:rsid w:val="00F457C2"/>
    <w:rsid w:val="00F46483"/>
    <w:rsid w:val="00F46AF6"/>
    <w:rsid w:val="00F4719D"/>
    <w:rsid w:val="00F50527"/>
    <w:rsid w:val="00F505C5"/>
    <w:rsid w:val="00F51CF7"/>
    <w:rsid w:val="00F55CF5"/>
    <w:rsid w:val="00F56F24"/>
    <w:rsid w:val="00F61532"/>
    <w:rsid w:val="00F61CAB"/>
    <w:rsid w:val="00F62A1C"/>
    <w:rsid w:val="00F644D1"/>
    <w:rsid w:val="00F6551E"/>
    <w:rsid w:val="00F65E6B"/>
    <w:rsid w:val="00F664D2"/>
    <w:rsid w:val="00F66AEF"/>
    <w:rsid w:val="00F67A4D"/>
    <w:rsid w:val="00F67D3F"/>
    <w:rsid w:val="00F708AD"/>
    <w:rsid w:val="00F7170C"/>
    <w:rsid w:val="00F73651"/>
    <w:rsid w:val="00F74479"/>
    <w:rsid w:val="00F745A9"/>
    <w:rsid w:val="00F80460"/>
    <w:rsid w:val="00F84296"/>
    <w:rsid w:val="00F852B0"/>
    <w:rsid w:val="00F859F0"/>
    <w:rsid w:val="00F86293"/>
    <w:rsid w:val="00F867F8"/>
    <w:rsid w:val="00F872DE"/>
    <w:rsid w:val="00F876AE"/>
    <w:rsid w:val="00F87860"/>
    <w:rsid w:val="00F91643"/>
    <w:rsid w:val="00F925A7"/>
    <w:rsid w:val="00F94DD1"/>
    <w:rsid w:val="00F94FB8"/>
    <w:rsid w:val="00F96EE1"/>
    <w:rsid w:val="00F97ACF"/>
    <w:rsid w:val="00FA01F2"/>
    <w:rsid w:val="00FA0B94"/>
    <w:rsid w:val="00FA2FB0"/>
    <w:rsid w:val="00FA3BE5"/>
    <w:rsid w:val="00FA3D2D"/>
    <w:rsid w:val="00FA4083"/>
    <w:rsid w:val="00FA42D4"/>
    <w:rsid w:val="00FA4AE5"/>
    <w:rsid w:val="00FA57CF"/>
    <w:rsid w:val="00FA6A7A"/>
    <w:rsid w:val="00FA70BC"/>
    <w:rsid w:val="00FA76B3"/>
    <w:rsid w:val="00FA77E6"/>
    <w:rsid w:val="00FA7EA5"/>
    <w:rsid w:val="00FB0261"/>
    <w:rsid w:val="00FB0497"/>
    <w:rsid w:val="00FB0AE4"/>
    <w:rsid w:val="00FB10A0"/>
    <w:rsid w:val="00FB29AC"/>
    <w:rsid w:val="00FB3414"/>
    <w:rsid w:val="00FB3D21"/>
    <w:rsid w:val="00FB47C1"/>
    <w:rsid w:val="00FB54FD"/>
    <w:rsid w:val="00FB5774"/>
    <w:rsid w:val="00FB5907"/>
    <w:rsid w:val="00FB5AD2"/>
    <w:rsid w:val="00FB6532"/>
    <w:rsid w:val="00FB729C"/>
    <w:rsid w:val="00FB7ABF"/>
    <w:rsid w:val="00FB7DAE"/>
    <w:rsid w:val="00FC1871"/>
    <w:rsid w:val="00FC23CD"/>
    <w:rsid w:val="00FC3AA0"/>
    <w:rsid w:val="00FC656B"/>
    <w:rsid w:val="00FC66FF"/>
    <w:rsid w:val="00FC6CD6"/>
    <w:rsid w:val="00FC7125"/>
    <w:rsid w:val="00FC788D"/>
    <w:rsid w:val="00FC7DA1"/>
    <w:rsid w:val="00FD062F"/>
    <w:rsid w:val="00FD072A"/>
    <w:rsid w:val="00FD0C58"/>
    <w:rsid w:val="00FD1605"/>
    <w:rsid w:val="00FD1D95"/>
    <w:rsid w:val="00FD2C73"/>
    <w:rsid w:val="00FD303E"/>
    <w:rsid w:val="00FD3C61"/>
    <w:rsid w:val="00FD45F4"/>
    <w:rsid w:val="00FD551D"/>
    <w:rsid w:val="00FE1110"/>
    <w:rsid w:val="00FE1F8F"/>
    <w:rsid w:val="00FE36BC"/>
    <w:rsid w:val="00FE3E04"/>
    <w:rsid w:val="00FE6190"/>
    <w:rsid w:val="00FE68CD"/>
    <w:rsid w:val="00FF01A5"/>
    <w:rsid w:val="00FF2835"/>
    <w:rsid w:val="00FF3E34"/>
    <w:rsid w:val="00FF43AE"/>
    <w:rsid w:val="00FF7665"/>
    <w:rsid w:val="00FF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5:docId w15:val="{C1724C0B-7E4E-4017-AE60-7E739574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686E3E"/>
    <w:pPr>
      <w:keepNext/>
      <w:outlineLvl w:val="0"/>
    </w:pPr>
    <w:rPr>
      <w:b/>
      <w:sz w:val="17"/>
      <w:szCs w:val="20"/>
    </w:rPr>
  </w:style>
  <w:style w:type="paragraph" w:styleId="berschrift2">
    <w:name w:val="heading 2"/>
    <w:basedOn w:val="Standard"/>
    <w:next w:val="Standard"/>
    <w:qFormat/>
    <w:rsid w:val="00686E3E"/>
    <w:pPr>
      <w:keepNext/>
      <w:jc w:val="center"/>
      <w:outlineLvl w:val="1"/>
    </w:pPr>
    <w:rPr>
      <w:b/>
      <w:szCs w:val="20"/>
      <w:lang w:eastAsia="de-DE"/>
    </w:rPr>
  </w:style>
  <w:style w:type="paragraph" w:styleId="berschrift3">
    <w:name w:val="heading 3"/>
    <w:basedOn w:val="Standard"/>
    <w:next w:val="Standard"/>
    <w:qFormat/>
    <w:rsid w:val="00686E3E"/>
    <w:pPr>
      <w:keepNext/>
      <w:outlineLvl w:val="2"/>
    </w:pPr>
    <w:rPr>
      <w:b/>
      <w:sz w:val="20"/>
      <w:szCs w:val="20"/>
      <w:lang w:eastAsia="de-DE"/>
    </w:rPr>
  </w:style>
  <w:style w:type="paragraph" w:styleId="berschrift4">
    <w:name w:val="heading 4"/>
    <w:basedOn w:val="Standard"/>
    <w:next w:val="Standard"/>
    <w:qFormat/>
    <w:rsid w:val="00686E3E"/>
    <w:pPr>
      <w:keepNext/>
      <w:outlineLvl w:val="3"/>
    </w:pPr>
    <w:rPr>
      <w:b/>
      <w:sz w:val="18"/>
      <w:szCs w:val="20"/>
    </w:rPr>
  </w:style>
  <w:style w:type="paragraph" w:styleId="berschrift5">
    <w:name w:val="heading 5"/>
    <w:basedOn w:val="Standard"/>
    <w:next w:val="Standard"/>
    <w:qFormat/>
    <w:rsid w:val="00686E3E"/>
    <w:pPr>
      <w:keepNext/>
      <w:jc w:val="center"/>
      <w:outlineLvl w:val="4"/>
    </w:pPr>
    <w:rPr>
      <w:b/>
      <w:sz w:val="18"/>
      <w:szCs w:val="20"/>
      <w:lang w:eastAsia="de-DE"/>
    </w:rPr>
  </w:style>
  <w:style w:type="paragraph" w:styleId="berschrift6">
    <w:name w:val="heading 6"/>
    <w:basedOn w:val="Standard"/>
    <w:next w:val="Standard"/>
    <w:qFormat/>
    <w:rsid w:val="00686E3E"/>
    <w:pPr>
      <w:keepNext/>
      <w:outlineLvl w:val="5"/>
    </w:pPr>
    <w:rPr>
      <w:b/>
      <w:sz w:val="24"/>
      <w:szCs w:val="20"/>
    </w:rPr>
  </w:style>
  <w:style w:type="paragraph" w:styleId="berschrift8">
    <w:name w:val="heading 8"/>
    <w:basedOn w:val="Standard"/>
    <w:next w:val="Standard"/>
    <w:qFormat/>
    <w:rsid w:val="00686E3E"/>
    <w:pPr>
      <w:keepNext/>
      <w:spacing w:before="20" w:after="20"/>
      <w:outlineLvl w:val="7"/>
    </w:pPr>
    <w:rPr>
      <w:b/>
      <w:sz w:val="1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86E3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86E3E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686E3E"/>
    <w:pPr>
      <w:framePr w:w="5358" w:h="4327" w:hSpace="142" w:wrap="around" w:vAnchor="page" w:hAnchor="page" w:x="6176" w:y="511"/>
      <w:widowControl w:val="0"/>
      <w:shd w:val="clear" w:color="auto" w:fill="FFFFFF"/>
      <w:autoSpaceDE w:val="0"/>
      <w:autoSpaceDN w:val="0"/>
      <w:adjustRightInd w:val="0"/>
      <w:ind w:right="374"/>
    </w:pPr>
    <w:rPr>
      <w:b/>
      <w:color w:val="000000"/>
      <w:spacing w:val="80"/>
      <w:sz w:val="36"/>
      <w:szCs w:val="20"/>
    </w:rPr>
  </w:style>
  <w:style w:type="paragraph" w:styleId="Textkrper3">
    <w:name w:val="Body Text 3"/>
    <w:basedOn w:val="Standard"/>
    <w:rsid w:val="00686E3E"/>
    <w:pPr>
      <w:jc w:val="both"/>
    </w:pPr>
    <w:rPr>
      <w:sz w:val="20"/>
      <w:szCs w:val="20"/>
    </w:rPr>
  </w:style>
  <w:style w:type="paragraph" w:styleId="Textkrper2">
    <w:name w:val="Body Text 2"/>
    <w:basedOn w:val="Standard"/>
    <w:rsid w:val="00686E3E"/>
    <w:rPr>
      <w:b/>
      <w:sz w:val="20"/>
      <w:szCs w:val="20"/>
    </w:rPr>
  </w:style>
  <w:style w:type="paragraph" w:styleId="Textkrper-Zeileneinzug">
    <w:name w:val="Body Text Indent"/>
    <w:basedOn w:val="Standard"/>
    <w:rsid w:val="00686E3E"/>
    <w:pPr>
      <w:ind w:left="-57"/>
      <w:jc w:val="both"/>
    </w:pPr>
    <w:rPr>
      <w:b/>
      <w:sz w:val="16"/>
      <w:szCs w:val="20"/>
    </w:rPr>
  </w:style>
  <w:style w:type="table" w:styleId="Tabellenraster">
    <w:name w:val="Table Grid"/>
    <w:basedOn w:val="NormaleTabelle"/>
    <w:rsid w:val="00686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686E3E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uiPriority w:val="99"/>
    <w:rsid w:val="00686E3E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834F4C"/>
    <w:rPr>
      <w:rFonts w:ascii="Arial" w:hAnsi="Arial"/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B429FA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61319E"/>
    <w:rPr>
      <w:rFonts w:ascii="Arial" w:hAnsi="Arial"/>
      <w:sz w:val="22"/>
      <w:szCs w:val="22"/>
      <w:lang w:eastAsia="en-US"/>
    </w:rPr>
  </w:style>
  <w:style w:type="table" w:customStyle="1" w:styleId="Tabellenraster1">
    <w:name w:val="Tabellenraster1"/>
    <w:basedOn w:val="NormaleTabelle"/>
    <w:next w:val="Tabellenraster"/>
    <w:uiPriority w:val="59"/>
    <w:rsid w:val="009B742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0572A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0572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bildungsregion@landratsamt-roth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-rl-file2\vorlagen$\ZZ_Originale\Sonstiges\ZZO14070_Beihilfeantrag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2017-07-27T00:00:00</PublishDate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>false</tns:showOnOpen>
  <tns:defaultPropertyEditorNamespace>Standardeigenschaften</tns:defaultPropertyEditorNamespace>
</tns:customPropertyEdito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B25D23-ED16-4D4E-B918-E4B4B1C806D3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4D75FFF1-0853-4A95-AD88-5BBDBE22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ZZO14070_Beihilfeantrag.dot</Template>
  <TotalTime>0</TotalTime>
  <Pages>2</Pages>
  <Words>713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Fahrkostenzuschuss durch die Bildungsregion Landkreis Roth</vt:lpstr>
    </vt:vector>
  </TitlesOfParts>
  <Company>Landratsamt Roth</Company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Fahrkostenzuschuss durch die Bildungsregion Landkreis Roth</dc:title>
  <dc:creator>EDV</dc:creator>
  <cp:lastModifiedBy>Waitz, Christine</cp:lastModifiedBy>
  <cp:revision>6</cp:revision>
  <cp:lastPrinted>2021-06-24T05:21:00Z</cp:lastPrinted>
  <dcterms:created xsi:type="dcterms:W3CDTF">2021-06-23T08:16:00Z</dcterms:created>
  <dcterms:modified xsi:type="dcterms:W3CDTF">2021-06-24T05:28:00Z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riefkopf_Makro">
    <vt:bool>true</vt:bool>
  </property>
</Properties>
</file>